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2000568740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C360C4" w:rsidRPr="00CA2481" w:rsidRDefault="00C360C4">
          <w:r w:rsidRPr="00CA2481">
            <w:rPr>
              <w:noProof/>
              <w:lang w:eastAsia="nb-NO"/>
            </w:rPr>
            <w:drawing>
              <wp:anchor distT="0" distB="0" distL="114300" distR="114300" simplePos="0" relativeHeight="251661312" behindDoc="1" locked="0" layoutInCell="1" allowOverlap="1" wp14:anchorId="55BE02DD" wp14:editId="7580C24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92000"/>
                <wp:effectExtent l="0" t="0" r="3175" b="0"/>
                <wp:wrapNone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g.pn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A2481">
            <w:rPr>
              <w:noProof/>
              <w:lang w:eastAsia="nb-NO"/>
            </w:rPr>
            <w:drawing>
              <wp:anchor distT="0" distB="0" distL="114300" distR="114300" simplePos="0" relativeHeight="251660288" behindDoc="0" locked="0" layoutInCell="1" allowOverlap="1" wp14:anchorId="67AB2B5C" wp14:editId="2CAB6062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3452400" cy="9414000"/>
                <wp:effectExtent l="0" t="0" r="0" b="0"/>
                <wp:wrapNone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bg2.png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2400" cy="941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A2481">
            <w:t xml:space="preserve"> </w:t>
          </w:r>
        </w:p>
        <w:tbl>
          <w:tblPr>
            <w:tblStyle w:val="Tabellrutenett"/>
            <w:tblpPr w:leftFromText="181" w:rightFromText="181" w:vertAnchor="page" w:tblpY="4112"/>
            <w:tblOverlap w:val="never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130"/>
          </w:tblGrid>
          <w:tr w:rsidR="00C360C4" w:rsidRPr="00CA2481" w:rsidTr="007B131C">
            <w:tc>
              <w:tcPr>
                <w:tcW w:w="9016" w:type="dxa"/>
              </w:tcPr>
              <w:sdt>
                <w:sdtPr>
                  <w:rPr>
                    <w:lang w:val="nb-NO"/>
                  </w:rPr>
                  <w:alias w:val="Tittel"/>
                  <w:tag w:val="Tittel"/>
                  <w:id w:val="-1609726351"/>
                  <w:text w:multiLine="1"/>
                </w:sdtPr>
                <w:sdtEndPr/>
                <w:sdtContent>
                  <w:p w:rsidR="00C360C4" w:rsidRPr="00CA2481" w:rsidRDefault="00791AEF" w:rsidP="007B131C">
                    <w:pPr>
                      <w:pStyle w:val="Tittel"/>
                      <w:rPr>
                        <w:lang w:val="nb-NO"/>
                      </w:rPr>
                    </w:pPr>
                    <w:r w:rsidRPr="00CA2481">
                      <w:rPr>
                        <w:lang w:val="nb-NO"/>
                      </w:rPr>
                      <w:t>INTERVJU</w:t>
                    </w:r>
                    <w:r w:rsidR="005B5EA9" w:rsidRPr="00CA2481">
                      <w:rPr>
                        <w:lang w:val="nb-NO"/>
                      </w:rPr>
                      <w:t>SKJEMA</w:t>
                    </w:r>
                    <w:r w:rsidRPr="00CA2481">
                      <w:rPr>
                        <w:lang w:val="nb-NO"/>
                      </w:rPr>
                      <w:br/>
                      <w:t>TILKALLINGSVIKAR</w:t>
                    </w:r>
                  </w:p>
                </w:sdtContent>
              </w:sdt>
              <w:sdt>
                <w:sdtPr>
                  <w:rPr>
                    <w:lang w:val="nb-NO"/>
                  </w:rPr>
                  <w:alias w:val="Undertittel"/>
                  <w:tag w:val="Undertittel"/>
                  <w:id w:val="103152705"/>
                  <w:text w:multiLine="1"/>
                </w:sdtPr>
                <w:sdtEndPr/>
                <w:sdtContent>
                  <w:p w:rsidR="00C360C4" w:rsidRPr="00CA2481" w:rsidRDefault="00F17423" w:rsidP="00F17423">
                    <w:pPr>
                      <w:pStyle w:val="Undertittel"/>
                      <w:rPr>
                        <w:lang w:val="nb-NO"/>
                      </w:rPr>
                    </w:pPr>
                    <w:r w:rsidRPr="00CA2481">
                      <w:rPr>
                        <w:lang w:val="nb-NO"/>
                      </w:rPr>
                      <w:t>REKRUTTERING</w:t>
                    </w:r>
                  </w:p>
                </w:sdtContent>
              </w:sdt>
            </w:tc>
          </w:tr>
        </w:tbl>
        <w:p w:rsidR="00C360C4" w:rsidRPr="00CA2481" w:rsidRDefault="00C360C4">
          <w:r w:rsidRPr="00CA2481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59D6206" wp14:editId="41C65287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4812631</wp:posOffset>
                    </wp:positionV>
                    <wp:extent cx="7560000" cy="5275847"/>
                    <wp:effectExtent l="0" t="0" r="3175" b="1270"/>
                    <wp:wrapNone/>
                    <wp:docPr id="22" name="Forsidebild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5275847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rect w14:anchorId="703EA9DA" id="Forsidebilde" o:spid="_x0000_s1026" style="position:absolute;margin-left:0;margin-top:378.95pt;width:595.3pt;height:415.4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" stroked="f" strokeweight="1pt">
                    <v:fill r:id="rId11" o:title="" recolor="t" rotate="t" type="frame"/>
                    <w10:wrap anchorx="page" anchory="page"/>
                  </v:rect>
                </w:pict>
              </mc:Fallback>
            </mc:AlternateContent>
          </w:r>
        </w:p>
        <w:p w:rsidR="00C360C4" w:rsidRPr="00CA2481" w:rsidRDefault="00C360C4" w:rsidP="007B131C"/>
        <w:p w:rsidR="00C360C4" w:rsidRPr="00CA2481" w:rsidRDefault="00C360C4">
          <w:pPr>
            <w:rPr>
              <w:noProof/>
            </w:rPr>
          </w:pPr>
          <w:r w:rsidRPr="00CA2481">
            <w:rPr>
              <w:noProof/>
            </w:rPr>
            <w:br w:type="page"/>
          </w:r>
        </w:p>
      </w:sdtContent>
    </w:sdt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786"/>
        <w:gridCol w:w="4820"/>
      </w:tblGrid>
      <w:tr w:rsidR="007B131C" w:rsidRPr="00CA2481" w:rsidTr="007B131C">
        <w:tc>
          <w:tcPr>
            <w:tcW w:w="4786" w:type="dxa"/>
          </w:tcPr>
          <w:p w:rsidR="007B131C" w:rsidRPr="00CA2481" w:rsidRDefault="007B131C" w:rsidP="007B131C">
            <w:pPr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lastRenderedPageBreak/>
              <w:t>Navn søker:</w:t>
            </w:r>
          </w:p>
          <w:p w:rsidR="007B131C" w:rsidRPr="00CA2481" w:rsidRDefault="007B131C" w:rsidP="007B131C">
            <w:pPr>
              <w:rPr>
                <w:rFonts w:ascii="Arial" w:hAnsi="Arial" w:cs="Arial"/>
                <w:sz w:val="24"/>
                <w:szCs w:val="24"/>
                <w:lang w:val="nb-NO"/>
              </w:rPr>
            </w:pPr>
          </w:p>
          <w:p w:rsidR="007B131C" w:rsidRPr="00CA2481" w:rsidRDefault="007B131C" w:rsidP="007B131C">
            <w:pPr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  <w:tc>
          <w:tcPr>
            <w:tcW w:w="4820" w:type="dxa"/>
          </w:tcPr>
          <w:p w:rsidR="007B131C" w:rsidRPr="00CA2481" w:rsidRDefault="007B131C" w:rsidP="007B131C">
            <w:pPr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Intervjuer:</w:t>
            </w:r>
          </w:p>
        </w:tc>
      </w:tr>
      <w:tr w:rsidR="007B131C" w:rsidRPr="00CA2481" w:rsidTr="007B131C">
        <w:tc>
          <w:tcPr>
            <w:tcW w:w="4786" w:type="dxa"/>
          </w:tcPr>
          <w:p w:rsidR="007B131C" w:rsidRPr="00CA2481" w:rsidRDefault="007B131C" w:rsidP="007B131C">
            <w:pPr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Søker på stilling som:</w:t>
            </w:r>
          </w:p>
          <w:p w:rsidR="007B131C" w:rsidRPr="00CA2481" w:rsidRDefault="007B131C" w:rsidP="007B131C">
            <w:pPr>
              <w:rPr>
                <w:rFonts w:ascii="Arial" w:hAnsi="Arial" w:cs="Arial"/>
                <w:sz w:val="24"/>
                <w:szCs w:val="24"/>
                <w:lang w:val="nb-NO"/>
              </w:rPr>
            </w:pPr>
          </w:p>
          <w:p w:rsidR="007B131C" w:rsidRPr="00CA2481" w:rsidRDefault="007B131C" w:rsidP="007B131C">
            <w:pPr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  <w:tc>
          <w:tcPr>
            <w:tcW w:w="4820" w:type="dxa"/>
          </w:tcPr>
          <w:p w:rsidR="007B131C" w:rsidRPr="00CA2481" w:rsidRDefault="007B131C" w:rsidP="007B131C">
            <w:pPr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Dato:</w:t>
            </w:r>
          </w:p>
        </w:tc>
      </w:tr>
    </w:tbl>
    <w:p w:rsidR="00D874BC" w:rsidRPr="00CA2481" w:rsidRDefault="00D874BC" w:rsidP="007B131C">
      <w:pPr>
        <w:pStyle w:val="Brdtekst"/>
        <w:rPr>
          <w:b/>
          <w:sz w:val="28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423"/>
        <w:gridCol w:w="4340"/>
        <w:gridCol w:w="1843"/>
      </w:tblGrid>
      <w:tr w:rsidR="00D874BC" w:rsidRPr="00CA2481" w:rsidTr="00C813AD">
        <w:tc>
          <w:tcPr>
            <w:tcW w:w="3423" w:type="dxa"/>
            <w:shd w:val="clear" w:color="auto" w:fill="D9D9D9" w:themeFill="background1" w:themeFillShade="D9"/>
          </w:tcPr>
          <w:p w:rsidR="00D874BC" w:rsidRPr="00CA2481" w:rsidRDefault="00D874BC" w:rsidP="007B131C">
            <w:pPr>
              <w:pStyle w:val="Brdtekst"/>
              <w:rPr>
                <w:b/>
                <w:lang w:val="nb-NO"/>
              </w:rPr>
            </w:pPr>
            <w:r w:rsidRPr="00CA2481">
              <w:rPr>
                <w:b/>
                <w:lang w:val="nb-NO"/>
              </w:rPr>
              <w:t>Personalia</w:t>
            </w:r>
          </w:p>
        </w:tc>
        <w:tc>
          <w:tcPr>
            <w:tcW w:w="4340" w:type="dxa"/>
            <w:shd w:val="clear" w:color="auto" w:fill="D9D9D9" w:themeFill="background1" w:themeFillShade="D9"/>
          </w:tcPr>
          <w:p w:rsidR="00D874BC" w:rsidRPr="00CA2481" w:rsidRDefault="00D874BC" w:rsidP="007B131C">
            <w:pPr>
              <w:pStyle w:val="Brdtekst"/>
              <w:rPr>
                <w:b/>
                <w:lang w:val="nb-NO"/>
              </w:rPr>
            </w:pPr>
            <w:r w:rsidRPr="00CA2481">
              <w:rPr>
                <w:b/>
                <w:lang w:val="nb-NO"/>
              </w:rPr>
              <w:t>Rammefaktorer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874BC" w:rsidRPr="00CA2481" w:rsidRDefault="00D874BC" w:rsidP="007B131C">
            <w:pPr>
              <w:pStyle w:val="Brdtekst"/>
              <w:rPr>
                <w:b/>
                <w:lang w:val="nb-NO"/>
              </w:rPr>
            </w:pPr>
            <w:r w:rsidRPr="00CA2481">
              <w:rPr>
                <w:b/>
                <w:lang w:val="nb-NO"/>
              </w:rPr>
              <w:t>Arbeidstid</w:t>
            </w:r>
          </w:p>
        </w:tc>
      </w:tr>
      <w:tr w:rsidR="00D874BC" w:rsidRPr="00CA2481" w:rsidTr="00D874BC">
        <w:tc>
          <w:tcPr>
            <w:tcW w:w="3423" w:type="dxa"/>
          </w:tcPr>
          <w:p w:rsidR="00723313" w:rsidRDefault="00D874BC" w:rsidP="007B131C">
            <w:pPr>
              <w:pStyle w:val="Brdtekst"/>
              <w:rPr>
                <w:lang w:val="nb-NO"/>
              </w:rPr>
            </w:pPr>
            <w:r w:rsidRPr="00CA2481">
              <w:rPr>
                <w:lang w:val="nb-NO"/>
              </w:rPr>
              <w:t>Fødselsnummer/D-nummer:</w:t>
            </w:r>
            <w:r w:rsidR="00723313">
              <w:rPr>
                <w:lang w:val="nb-NO"/>
              </w:rPr>
              <w:t xml:space="preserve"> </w:t>
            </w:r>
          </w:p>
          <w:p w:rsidR="00723313" w:rsidRDefault="00723313" w:rsidP="007B131C">
            <w:pPr>
              <w:pStyle w:val="Brdtekst"/>
              <w:rPr>
                <w:lang w:val="nb-NO"/>
              </w:rPr>
            </w:pPr>
          </w:p>
          <w:p w:rsidR="00D874BC" w:rsidRPr="00723313" w:rsidRDefault="00723313" w:rsidP="007B131C">
            <w:pPr>
              <w:pStyle w:val="Brdtekst"/>
              <w:rPr>
                <w:i/>
                <w:lang w:val="nb-NO"/>
              </w:rPr>
            </w:pPr>
            <w:r w:rsidRPr="00723313">
              <w:rPr>
                <w:i/>
                <w:lang w:val="nb-NO"/>
              </w:rPr>
              <w:t>(Sjekk ID</w:t>
            </w:r>
            <w:r>
              <w:rPr>
                <w:i/>
                <w:lang w:val="nb-NO"/>
              </w:rPr>
              <w:t>/legitimasjon</w:t>
            </w:r>
            <w:r w:rsidRPr="00723313">
              <w:rPr>
                <w:i/>
                <w:lang w:val="nb-NO"/>
              </w:rPr>
              <w:t>)</w:t>
            </w:r>
          </w:p>
        </w:tc>
        <w:tc>
          <w:tcPr>
            <w:tcW w:w="4340" w:type="dxa"/>
          </w:tcPr>
          <w:p w:rsidR="00D874BC" w:rsidRPr="00CA2481" w:rsidRDefault="00D874BC" w:rsidP="007B131C">
            <w:pPr>
              <w:pStyle w:val="Brdtekst"/>
              <w:rPr>
                <w:lang w:val="nb-NO"/>
              </w:rPr>
            </w:pPr>
            <w:r w:rsidRPr="00CA2481">
              <w:rPr>
                <w:lang w:val="nb-NO"/>
              </w:rPr>
              <w:t>Når kan du starte?</w:t>
            </w: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</w:p>
        </w:tc>
        <w:tc>
          <w:tcPr>
            <w:tcW w:w="1843" w:type="dxa"/>
          </w:tcPr>
          <w:p w:rsidR="00D874BC" w:rsidRPr="00CA2481" w:rsidRDefault="00D874BC" w:rsidP="007B131C">
            <w:pPr>
              <w:pStyle w:val="Brdtekst"/>
              <w:rPr>
                <w:lang w:val="nb-NO"/>
              </w:rPr>
            </w:pPr>
            <w:r w:rsidRPr="00CA2481">
              <w:rPr>
                <w:rFonts w:ascii="Symbol" w:hAnsi="Symbol"/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A0B6574" wp14:editId="123FCCC3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46990</wp:posOffset>
                      </wp:positionV>
                      <wp:extent cx="247650" cy="209550"/>
                      <wp:effectExtent l="0" t="0" r="19050" b="19050"/>
                      <wp:wrapNone/>
                      <wp:docPr id="55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0BD" w:rsidRDefault="001E50BD" w:rsidP="00D874B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type w14:anchorId="2A0B65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2" o:spid="_x0000_s1026" type="#_x0000_t202" style="position:absolute;margin-left:46.3pt;margin-top:3.7pt;width:19.5pt;height:1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">
                      <v:textbox>
                        <w:txbxContent>
                          <w:p w:rsidR="00CA2481" w:rsidRDefault="00CA2481" w:rsidP="00D874BC"/>
                        </w:txbxContent>
                      </v:textbox>
                    </v:shape>
                  </w:pict>
                </mc:Fallback>
              </mc:AlternateContent>
            </w:r>
            <w:r w:rsidRPr="00CA2481">
              <w:rPr>
                <w:lang w:val="nb-NO"/>
              </w:rPr>
              <w:t xml:space="preserve">Fulltid </w:t>
            </w:r>
          </w:p>
        </w:tc>
      </w:tr>
      <w:tr w:rsidR="00D874BC" w:rsidRPr="00CA2481" w:rsidTr="00D874BC">
        <w:tc>
          <w:tcPr>
            <w:tcW w:w="3423" w:type="dxa"/>
          </w:tcPr>
          <w:p w:rsidR="00D874BC" w:rsidRPr="00CA2481" w:rsidRDefault="00D874BC" w:rsidP="007B131C">
            <w:pPr>
              <w:pStyle w:val="Brdtekst"/>
              <w:rPr>
                <w:lang w:val="nb-NO"/>
              </w:rPr>
            </w:pPr>
            <w:r w:rsidRPr="00CA2481">
              <w:rPr>
                <w:lang w:val="nb-NO"/>
              </w:rPr>
              <w:t>Sivilstatus/barn:</w:t>
            </w:r>
          </w:p>
        </w:tc>
        <w:tc>
          <w:tcPr>
            <w:tcW w:w="4340" w:type="dxa"/>
          </w:tcPr>
          <w:p w:rsidR="00D874BC" w:rsidRPr="00CA2481" w:rsidRDefault="00D874BC" w:rsidP="007B131C">
            <w:pPr>
              <w:pStyle w:val="Brdtekst"/>
              <w:rPr>
                <w:lang w:val="nb-NO"/>
              </w:rPr>
            </w:pPr>
            <w:r w:rsidRPr="00CA2481">
              <w:rPr>
                <w:lang w:val="nb-NO"/>
              </w:rPr>
              <w:t>Er det faste dager det ikke passer å jobbe?</w:t>
            </w: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</w:p>
        </w:tc>
        <w:tc>
          <w:tcPr>
            <w:tcW w:w="1843" w:type="dxa"/>
          </w:tcPr>
          <w:p w:rsidR="00D874BC" w:rsidRPr="00CA2481" w:rsidRDefault="00D874BC" w:rsidP="007B131C">
            <w:pPr>
              <w:pStyle w:val="Brdtekst"/>
              <w:rPr>
                <w:lang w:val="nb-NO"/>
              </w:rPr>
            </w:pPr>
            <w:r w:rsidRPr="00CA2481">
              <w:rPr>
                <w:rFonts w:ascii="Symbol" w:hAnsi="Symbol"/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F7B9E10" wp14:editId="346B9937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61595</wp:posOffset>
                      </wp:positionV>
                      <wp:extent cx="247650" cy="209550"/>
                      <wp:effectExtent l="0" t="0" r="19050" b="19050"/>
                      <wp:wrapNone/>
                      <wp:docPr id="56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0BD" w:rsidRDefault="001E50BD" w:rsidP="00D874B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F7B9E10" id="_x0000_s1027" type="#_x0000_t202" style="position:absolute;margin-left:46.3pt;margin-top:4.85pt;width:19.5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">
                      <v:textbox>
                        <w:txbxContent>
                          <w:p w:rsidR="00CA2481" w:rsidRDefault="00CA2481" w:rsidP="00D874BC"/>
                        </w:txbxContent>
                      </v:textbox>
                    </v:shape>
                  </w:pict>
                </mc:Fallback>
              </mc:AlternateContent>
            </w:r>
            <w:r w:rsidRPr="00CA2481">
              <w:rPr>
                <w:lang w:val="nb-NO"/>
              </w:rPr>
              <w:t>Deltid</w:t>
            </w:r>
          </w:p>
        </w:tc>
      </w:tr>
      <w:tr w:rsidR="00D874BC" w:rsidRPr="00CA2481" w:rsidTr="00D874BC">
        <w:tc>
          <w:tcPr>
            <w:tcW w:w="3423" w:type="dxa"/>
          </w:tcPr>
          <w:p w:rsidR="00D874BC" w:rsidRPr="00CA2481" w:rsidRDefault="00756609" w:rsidP="007B131C">
            <w:pPr>
              <w:pStyle w:val="Brdtekst"/>
              <w:rPr>
                <w:lang w:val="nb-NO"/>
              </w:rPr>
            </w:pPr>
            <w:r w:rsidRPr="00CA2481">
              <w:rPr>
                <w:lang w:val="nb-NO"/>
              </w:rPr>
              <w:t>Statsborgerskap:</w:t>
            </w:r>
          </w:p>
        </w:tc>
        <w:tc>
          <w:tcPr>
            <w:tcW w:w="4340" w:type="dxa"/>
          </w:tcPr>
          <w:p w:rsidR="00D874BC" w:rsidRPr="00CA2481" w:rsidRDefault="00756609" w:rsidP="007B131C">
            <w:pPr>
              <w:pStyle w:val="Brdtekst"/>
              <w:rPr>
                <w:lang w:val="nb-NO"/>
              </w:rPr>
            </w:pPr>
            <w:r w:rsidRPr="00CA2481">
              <w:rPr>
                <w:lang w:val="nb-NO"/>
              </w:rPr>
              <w:t>Har du ferie/annet vi bør ta hensyn til?</w:t>
            </w: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</w:p>
        </w:tc>
        <w:tc>
          <w:tcPr>
            <w:tcW w:w="1843" w:type="dxa"/>
          </w:tcPr>
          <w:p w:rsidR="00D874BC" w:rsidRPr="00CA2481" w:rsidRDefault="00D874BC" w:rsidP="007B131C">
            <w:pPr>
              <w:pStyle w:val="Brdtekst"/>
              <w:rPr>
                <w:lang w:val="nb-NO"/>
              </w:rPr>
            </w:pPr>
            <w:r w:rsidRPr="00CA2481">
              <w:rPr>
                <w:rFonts w:ascii="Symbol" w:hAnsi="Symbol"/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6AF16EE" wp14:editId="060F6B13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66675</wp:posOffset>
                      </wp:positionV>
                      <wp:extent cx="247650" cy="209550"/>
                      <wp:effectExtent l="0" t="0" r="19050" b="19050"/>
                      <wp:wrapNone/>
                      <wp:docPr id="57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0BD" w:rsidRDefault="001E50BD" w:rsidP="00D874B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6AF16EE" id="_x0000_s1028" type="#_x0000_t202" style="position:absolute;margin-left:45.45pt;margin-top:5.25pt;width:19.5pt;height:1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">
                      <v:textbox>
                        <w:txbxContent>
                          <w:p w:rsidR="00CA2481" w:rsidRDefault="00CA2481" w:rsidP="00D874BC"/>
                        </w:txbxContent>
                      </v:textbox>
                    </v:shape>
                  </w:pict>
                </mc:Fallback>
              </mc:AlternateContent>
            </w:r>
            <w:r w:rsidRPr="00CA2481">
              <w:rPr>
                <w:lang w:val="nb-NO"/>
              </w:rPr>
              <w:t>Dagtid</w:t>
            </w:r>
          </w:p>
          <w:p w:rsidR="00D874BC" w:rsidRPr="00CA2481" w:rsidRDefault="00D874BC" w:rsidP="007B131C">
            <w:pPr>
              <w:pStyle w:val="Brdtekst"/>
              <w:rPr>
                <w:lang w:val="nb-NO"/>
              </w:rPr>
            </w:pPr>
          </w:p>
        </w:tc>
      </w:tr>
      <w:tr w:rsidR="00D874BC" w:rsidRPr="00CA2481" w:rsidTr="00D874BC">
        <w:tc>
          <w:tcPr>
            <w:tcW w:w="3423" w:type="dxa"/>
          </w:tcPr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  <w:r w:rsidRPr="00CA2481">
              <w:rPr>
                <w:lang w:val="nb-NO"/>
              </w:rPr>
              <w:t>Hvis aktuelt: Gyldig oppholdstillatelse:</w:t>
            </w: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  <w:r w:rsidRPr="00CA2481">
              <w:rPr>
                <w:rFonts w:ascii="Symbol" w:hAnsi="Symbol"/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40892DD" wp14:editId="37F70CB1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8255</wp:posOffset>
                      </wp:positionV>
                      <wp:extent cx="247650" cy="209550"/>
                      <wp:effectExtent l="0" t="0" r="19050" b="19050"/>
                      <wp:wrapNone/>
                      <wp:docPr id="61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0BD" w:rsidRDefault="001E50BD" w:rsidP="007566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40892DD" id="_x0000_s1029" type="#_x0000_t202" style="position:absolute;margin-left:24.1pt;margin-top:.65pt;width:19.5pt;height:1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">
                      <v:textbox>
                        <w:txbxContent>
                          <w:p w:rsidR="00CA2481" w:rsidRDefault="00CA2481" w:rsidP="00756609"/>
                        </w:txbxContent>
                      </v:textbox>
                    </v:shape>
                  </w:pict>
                </mc:Fallback>
              </mc:AlternateContent>
            </w:r>
            <w:r w:rsidRPr="00CA2481">
              <w:rPr>
                <w:lang w:val="nb-NO"/>
              </w:rPr>
              <w:t>Ja           Utløpsdato:</w:t>
            </w:r>
          </w:p>
          <w:p w:rsidR="00756609" w:rsidRPr="00CA2481" w:rsidRDefault="00756609" w:rsidP="00756609">
            <w:pPr>
              <w:pStyle w:val="Brdtekst"/>
              <w:rPr>
                <w:lang w:val="nb-NO"/>
              </w:rPr>
            </w:pPr>
            <w:r w:rsidRPr="00CA2481">
              <w:rPr>
                <w:rFonts w:ascii="Symbol" w:hAnsi="Symbol"/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3D30362" wp14:editId="213572BD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126365</wp:posOffset>
                      </wp:positionV>
                      <wp:extent cx="247650" cy="209550"/>
                      <wp:effectExtent l="0" t="0" r="19050" b="19050"/>
                      <wp:wrapNone/>
                      <wp:docPr id="62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0BD" w:rsidRDefault="001E50BD" w:rsidP="007566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3D30362" id="_x0000_s1030" type="#_x0000_t202" style="position:absolute;margin-left:24.1pt;margin-top:9.95pt;width:19.5pt;height:1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">
                      <v:textbox>
                        <w:txbxContent>
                          <w:p w:rsidR="00CA2481" w:rsidRDefault="00CA2481" w:rsidP="00756609"/>
                        </w:txbxContent>
                      </v:textbox>
                    </v:shape>
                  </w:pict>
                </mc:Fallback>
              </mc:AlternateContent>
            </w:r>
          </w:p>
          <w:p w:rsidR="00756609" w:rsidRPr="00CA2481" w:rsidRDefault="00756609" w:rsidP="00756609">
            <w:pPr>
              <w:pStyle w:val="Brdtekst"/>
              <w:rPr>
                <w:lang w:val="nb-NO"/>
              </w:rPr>
            </w:pPr>
            <w:r w:rsidRPr="00CA2481">
              <w:rPr>
                <w:lang w:val="nb-NO"/>
              </w:rPr>
              <w:t>Nei</w:t>
            </w:r>
          </w:p>
          <w:p w:rsidR="00756609" w:rsidRPr="00CA2481" w:rsidRDefault="00756609" w:rsidP="00756609">
            <w:pPr>
              <w:pStyle w:val="Brdtekst"/>
              <w:rPr>
                <w:lang w:val="nb-NO"/>
              </w:rPr>
            </w:pPr>
          </w:p>
        </w:tc>
        <w:tc>
          <w:tcPr>
            <w:tcW w:w="4340" w:type="dxa"/>
          </w:tcPr>
          <w:p w:rsidR="00D874BC" w:rsidRPr="00CA2481" w:rsidRDefault="00756609" w:rsidP="007B131C">
            <w:pPr>
              <w:pStyle w:val="Brdtekst"/>
              <w:rPr>
                <w:lang w:val="nb-NO"/>
              </w:rPr>
            </w:pPr>
            <w:r w:rsidRPr="00CA2481">
              <w:rPr>
                <w:lang w:val="nb-NO"/>
              </w:rPr>
              <w:t>Fremtidsplaner – hvor lenge kan du jobbe som tilkallingsvikar?</w:t>
            </w: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</w:p>
        </w:tc>
        <w:tc>
          <w:tcPr>
            <w:tcW w:w="1843" w:type="dxa"/>
          </w:tcPr>
          <w:p w:rsidR="00D874BC" w:rsidRPr="00CA2481" w:rsidRDefault="00D874BC" w:rsidP="007B131C">
            <w:pPr>
              <w:pStyle w:val="Brdtekst"/>
              <w:rPr>
                <w:lang w:val="nb-NO"/>
              </w:rPr>
            </w:pPr>
            <w:r w:rsidRPr="00CA2481">
              <w:rPr>
                <w:rFonts w:ascii="Symbol" w:hAnsi="Symbol"/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66018B1" wp14:editId="4F9FFDD7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71755</wp:posOffset>
                      </wp:positionV>
                      <wp:extent cx="247650" cy="209550"/>
                      <wp:effectExtent l="0" t="0" r="19050" b="19050"/>
                      <wp:wrapNone/>
                      <wp:docPr id="58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0BD" w:rsidRDefault="001E50BD" w:rsidP="00D874B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66018B1" id="_x0000_s1031" type="#_x0000_t202" style="position:absolute;margin-left:46.2pt;margin-top:5.65pt;width:19.5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">
                      <v:textbox>
                        <w:txbxContent>
                          <w:p w:rsidR="00CA2481" w:rsidRDefault="00CA2481" w:rsidP="00D874BC"/>
                        </w:txbxContent>
                      </v:textbox>
                    </v:shape>
                  </w:pict>
                </mc:Fallback>
              </mc:AlternateContent>
            </w:r>
            <w:r w:rsidRPr="00CA2481">
              <w:rPr>
                <w:lang w:val="nb-NO"/>
              </w:rPr>
              <w:t>Kveld</w:t>
            </w:r>
          </w:p>
          <w:p w:rsidR="00D874BC" w:rsidRPr="00CA2481" w:rsidRDefault="00D874BC" w:rsidP="007B131C">
            <w:pPr>
              <w:pStyle w:val="Brdtekst"/>
              <w:rPr>
                <w:lang w:val="nb-NO"/>
              </w:rPr>
            </w:pPr>
          </w:p>
        </w:tc>
      </w:tr>
      <w:tr w:rsidR="00D874BC" w:rsidRPr="00CA2481" w:rsidTr="00D874BC">
        <w:tc>
          <w:tcPr>
            <w:tcW w:w="3423" w:type="dxa"/>
          </w:tcPr>
          <w:p w:rsidR="00D874BC" w:rsidRPr="00CA2481" w:rsidRDefault="00756609" w:rsidP="007B131C">
            <w:pPr>
              <w:pStyle w:val="Brdtekst"/>
              <w:rPr>
                <w:lang w:val="nb-NO"/>
              </w:rPr>
            </w:pPr>
            <w:r w:rsidRPr="00CA2481">
              <w:rPr>
                <w:rFonts w:ascii="Symbol" w:hAnsi="Symbol"/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25E3424" wp14:editId="33032517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59690</wp:posOffset>
                      </wp:positionV>
                      <wp:extent cx="247650" cy="209550"/>
                      <wp:effectExtent l="0" t="0" r="19050" b="19050"/>
                      <wp:wrapNone/>
                      <wp:docPr id="52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0BD" w:rsidRDefault="001E50BD" w:rsidP="00D874B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25E3424" id="_x0000_s1032" type="#_x0000_t202" style="position:absolute;margin-left:24.1pt;margin-top:4.7pt;width:19.5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">
                      <v:textbox>
                        <w:txbxContent>
                          <w:p w:rsidR="00CA2481" w:rsidRDefault="00CA2481" w:rsidP="00D874BC"/>
                        </w:txbxContent>
                      </v:textbox>
                    </v:shape>
                  </w:pict>
                </mc:Fallback>
              </mc:AlternateContent>
            </w:r>
            <w:r w:rsidRPr="00CA2481">
              <w:rPr>
                <w:lang w:val="nb-NO"/>
              </w:rPr>
              <w:t>CV</w:t>
            </w:r>
          </w:p>
        </w:tc>
        <w:tc>
          <w:tcPr>
            <w:tcW w:w="4340" w:type="dxa"/>
          </w:tcPr>
          <w:p w:rsidR="00D874BC" w:rsidRPr="00CA2481" w:rsidRDefault="00756609" w:rsidP="007B131C">
            <w:pPr>
              <w:pStyle w:val="Brdtekst"/>
              <w:rPr>
                <w:lang w:val="nb-NO"/>
              </w:rPr>
            </w:pPr>
            <w:r w:rsidRPr="00CA2481">
              <w:rPr>
                <w:lang w:val="nb-NO"/>
              </w:rPr>
              <w:t>HPR-nr</w:t>
            </w:r>
            <w:r w:rsidR="00C813AD">
              <w:rPr>
                <w:lang w:val="nb-NO"/>
              </w:rPr>
              <w:t>.</w:t>
            </w:r>
            <w:r w:rsidRPr="00CA2481">
              <w:rPr>
                <w:lang w:val="nb-NO"/>
              </w:rPr>
              <w:t xml:space="preserve"> (for helsepersonell):</w:t>
            </w:r>
          </w:p>
        </w:tc>
        <w:tc>
          <w:tcPr>
            <w:tcW w:w="1843" w:type="dxa"/>
          </w:tcPr>
          <w:p w:rsidR="00D874BC" w:rsidRPr="00CA2481" w:rsidRDefault="00D874BC" w:rsidP="007B131C">
            <w:pPr>
              <w:pStyle w:val="Brdtekst"/>
              <w:rPr>
                <w:lang w:val="nb-NO"/>
              </w:rPr>
            </w:pPr>
            <w:r w:rsidRPr="00CA2481">
              <w:rPr>
                <w:rFonts w:ascii="Symbol" w:hAnsi="Symbol"/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A3D0E8F" wp14:editId="13648E6B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57785</wp:posOffset>
                      </wp:positionV>
                      <wp:extent cx="247650" cy="209550"/>
                      <wp:effectExtent l="0" t="0" r="19050" b="19050"/>
                      <wp:wrapNone/>
                      <wp:docPr id="59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0BD" w:rsidRDefault="001E50BD" w:rsidP="00D874B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A3D0E8F" id="_x0000_s1033" type="#_x0000_t202" style="position:absolute;margin-left:46.2pt;margin-top:4.55pt;width:19.5pt;height:1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">
                      <v:textbox>
                        <w:txbxContent>
                          <w:p w:rsidR="00CA2481" w:rsidRDefault="00CA2481" w:rsidP="00D874BC"/>
                        </w:txbxContent>
                      </v:textbox>
                    </v:shape>
                  </w:pict>
                </mc:Fallback>
              </mc:AlternateContent>
            </w:r>
            <w:r w:rsidRPr="00CA2481">
              <w:rPr>
                <w:lang w:val="nb-NO"/>
              </w:rPr>
              <w:t>Natt</w:t>
            </w:r>
          </w:p>
          <w:p w:rsidR="00D874BC" w:rsidRPr="00CA2481" w:rsidRDefault="00D874BC" w:rsidP="007B131C">
            <w:pPr>
              <w:pStyle w:val="Brdtekst"/>
              <w:rPr>
                <w:lang w:val="nb-NO"/>
              </w:rPr>
            </w:pPr>
          </w:p>
        </w:tc>
      </w:tr>
      <w:tr w:rsidR="00D874BC" w:rsidRPr="00CA2481" w:rsidTr="00D874BC">
        <w:tc>
          <w:tcPr>
            <w:tcW w:w="3423" w:type="dxa"/>
          </w:tcPr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  <w:r w:rsidRPr="00CA2481">
              <w:rPr>
                <w:rFonts w:ascii="Symbol" w:hAnsi="Symbol"/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CA920F8" wp14:editId="2F62B924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-6985</wp:posOffset>
                      </wp:positionV>
                      <wp:extent cx="247650" cy="209550"/>
                      <wp:effectExtent l="0" t="0" r="19050" b="19050"/>
                      <wp:wrapNone/>
                      <wp:docPr id="307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0BD" w:rsidRDefault="001E50BD" w:rsidP="007566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CA920F8" id="_x0000_s1034" type="#_x0000_t202" style="position:absolute;margin-left:115.6pt;margin-top:-.55pt;width:19.5pt;height:1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">
                      <v:textbox>
                        <w:txbxContent>
                          <w:p w:rsidR="00CA2481" w:rsidRDefault="00CA2481" w:rsidP="00756609"/>
                        </w:txbxContent>
                      </v:textbox>
                    </v:shape>
                  </w:pict>
                </mc:Fallback>
              </mc:AlternateContent>
            </w:r>
            <w:r w:rsidRPr="00CA2481">
              <w:rPr>
                <w:lang w:val="nb-NO"/>
              </w:rPr>
              <w:t>Attester og vitnemål</w:t>
            </w: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  <w:r w:rsidRPr="00CA2481">
              <w:rPr>
                <w:rFonts w:ascii="Symbol" w:hAnsi="Symbol"/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632731C" wp14:editId="2876C8AC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160655</wp:posOffset>
                      </wp:positionV>
                      <wp:extent cx="247650" cy="209550"/>
                      <wp:effectExtent l="0" t="0" r="19050" b="19050"/>
                      <wp:wrapNone/>
                      <wp:docPr id="63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0BD" w:rsidRDefault="001E50BD" w:rsidP="007566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632731C" id="_x0000_s1035" type="#_x0000_t202" style="position:absolute;margin-left:115.6pt;margin-top:12.65pt;width:19.5pt;height:1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">
                      <v:textbox>
                        <w:txbxContent>
                          <w:p w:rsidR="00CA2481" w:rsidRDefault="00CA2481" w:rsidP="00756609"/>
                        </w:txbxContent>
                      </v:textbox>
                    </v:shape>
                  </w:pict>
                </mc:Fallback>
              </mc:AlternateContent>
            </w:r>
          </w:p>
          <w:p w:rsidR="00D874BC" w:rsidRPr="00CA2481" w:rsidRDefault="00756609" w:rsidP="007B131C">
            <w:pPr>
              <w:pStyle w:val="Brdtekst"/>
              <w:rPr>
                <w:lang w:val="nb-NO"/>
              </w:rPr>
            </w:pPr>
            <w:r w:rsidRPr="00CA2481">
              <w:rPr>
                <w:lang w:val="nb-NO"/>
              </w:rPr>
              <w:t>Sertifikater/kursbevis</w:t>
            </w: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  <w:r w:rsidRPr="00CA2481">
              <w:rPr>
                <w:rFonts w:ascii="Symbol" w:hAnsi="Symbol"/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E5A351E" wp14:editId="65B4AF77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125730</wp:posOffset>
                      </wp:positionV>
                      <wp:extent cx="247650" cy="209550"/>
                      <wp:effectExtent l="0" t="0" r="19050" b="19050"/>
                      <wp:wrapNone/>
                      <wp:docPr id="53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0BD" w:rsidRDefault="001E50BD" w:rsidP="00D874B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E5A351E" id="_x0000_s1036" type="#_x0000_t202" style="position:absolute;margin-left:115.6pt;margin-top:9.9pt;width:19.5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">
                      <v:textbox>
                        <w:txbxContent>
                          <w:p w:rsidR="00CA2481" w:rsidRDefault="00CA2481" w:rsidP="00D874BC"/>
                        </w:txbxContent>
                      </v:textbox>
                    </v:shape>
                  </w:pict>
                </mc:Fallback>
              </mc:AlternateContent>
            </w: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  <w:r w:rsidRPr="00CA2481">
              <w:rPr>
                <w:lang w:val="nb-NO"/>
              </w:rPr>
              <w:t>Politiattest</w:t>
            </w: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</w:p>
        </w:tc>
        <w:tc>
          <w:tcPr>
            <w:tcW w:w="4340" w:type="dxa"/>
          </w:tcPr>
          <w:p w:rsidR="00D874BC" w:rsidRPr="00CA2481" w:rsidRDefault="00756609" w:rsidP="007B131C">
            <w:pPr>
              <w:pStyle w:val="Brdtekst"/>
              <w:rPr>
                <w:lang w:val="nb-NO"/>
              </w:rPr>
            </w:pPr>
            <w:r w:rsidRPr="00CA2481">
              <w:rPr>
                <w:lang w:val="nb-NO"/>
              </w:rPr>
              <w:t>Referanser:</w:t>
            </w: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</w:p>
          <w:p w:rsidR="00756609" w:rsidRPr="00CA2481" w:rsidRDefault="00756609" w:rsidP="007B131C">
            <w:pPr>
              <w:pStyle w:val="Brdtekst"/>
              <w:rPr>
                <w:lang w:val="nb-NO"/>
              </w:rPr>
            </w:pPr>
          </w:p>
        </w:tc>
        <w:tc>
          <w:tcPr>
            <w:tcW w:w="1843" w:type="dxa"/>
          </w:tcPr>
          <w:p w:rsidR="00D874BC" w:rsidRPr="00CA2481" w:rsidRDefault="00D874BC" w:rsidP="007B131C">
            <w:pPr>
              <w:pStyle w:val="Brdtekst"/>
              <w:rPr>
                <w:lang w:val="nb-NO"/>
              </w:rPr>
            </w:pPr>
            <w:r w:rsidRPr="00CA2481">
              <w:rPr>
                <w:rFonts w:ascii="Symbol" w:hAnsi="Symbol"/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B9E93D6" wp14:editId="5D9A2A6B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63500</wp:posOffset>
                      </wp:positionV>
                      <wp:extent cx="247650" cy="209550"/>
                      <wp:effectExtent l="0" t="0" r="19050" b="19050"/>
                      <wp:wrapNone/>
                      <wp:docPr id="60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50BD" w:rsidRDefault="001E50BD" w:rsidP="00D874B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B9E93D6" id="_x0000_s1037" type="#_x0000_t202" style="position:absolute;margin-left:46.2pt;margin-top:5pt;width:19.5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">
                      <v:textbox>
                        <w:txbxContent>
                          <w:p w:rsidR="00CA2481" w:rsidRDefault="00CA2481" w:rsidP="00D874BC"/>
                        </w:txbxContent>
                      </v:textbox>
                    </v:shape>
                  </w:pict>
                </mc:Fallback>
              </mc:AlternateContent>
            </w:r>
            <w:r w:rsidRPr="00CA2481">
              <w:rPr>
                <w:lang w:val="nb-NO"/>
              </w:rPr>
              <w:t>Helg</w:t>
            </w:r>
          </w:p>
          <w:p w:rsidR="00D874BC" w:rsidRPr="00CA2481" w:rsidRDefault="00D874BC" w:rsidP="007B131C">
            <w:pPr>
              <w:pStyle w:val="Brdtekst"/>
              <w:rPr>
                <w:lang w:val="nb-NO"/>
              </w:rPr>
            </w:pPr>
          </w:p>
        </w:tc>
      </w:tr>
    </w:tbl>
    <w:p w:rsidR="00756609" w:rsidRPr="00CA2481" w:rsidRDefault="007B131C" w:rsidP="00756609">
      <w:pPr>
        <w:spacing w:before="93"/>
        <w:rPr>
          <w:rFonts w:ascii="Arial" w:hAnsi="Arial" w:cs="Arial"/>
          <w:b/>
          <w:sz w:val="24"/>
          <w:szCs w:val="24"/>
        </w:rPr>
      </w:pPr>
      <w:r w:rsidRPr="00CA2481">
        <w:rPr>
          <w:rFonts w:ascii="Arial" w:hAnsi="Arial" w:cs="Arial"/>
          <w:b/>
          <w:sz w:val="24"/>
          <w:szCs w:val="24"/>
        </w:rPr>
        <w:t>CV, attester, vitnemål, sertifikater</w:t>
      </w:r>
      <w:r w:rsidR="00756609" w:rsidRPr="00CA2481">
        <w:rPr>
          <w:rFonts w:ascii="Arial" w:hAnsi="Arial" w:cs="Arial"/>
          <w:b/>
          <w:sz w:val="24"/>
          <w:szCs w:val="24"/>
        </w:rPr>
        <w:t xml:space="preserve"> skal kopieres og arkiveres i Public 360.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070"/>
        <w:gridCol w:w="5200"/>
      </w:tblGrid>
      <w:tr w:rsidR="001E50BD" w:rsidRPr="00CA2481" w:rsidTr="001E50BD">
        <w:tc>
          <w:tcPr>
            <w:tcW w:w="10270" w:type="dxa"/>
            <w:gridSpan w:val="2"/>
            <w:shd w:val="clear" w:color="auto" w:fill="D9D9D9" w:themeFill="background1" w:themeFillShade="D9"/>
          </w:tcPr>
          <w:p w:rsidR="001E50BD" w:rsidRPr="00CA2481" w:rsidRDefault="001E50BD" w:rsidP="00756609">
            <w:pPr>
              <w:spacing w:before="9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nb-NO"/>
              </w:rPr>
              <w:t>CV-sjekk</w:t>
            </w:r>
          </w:p>
        </w:tc>
      </w:tr>
      <w:tr w:rsidR="00756609" w:rsidRPr="00CA2481" w:rsidTr="00CA2481">
        <w:tc>
          <w:tcPr>
            <w:tcW w:w="5070" w:type="dxa"/>
          </w:tcPr>
          <w:p w:rsidR="00756609" w:rsidRPr="00CA2481" w:rsidRDefault="00756609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Utdannelse/Yrkeserfaring</w:t>
            </w:r>
          </w:p>
          <w:p w:rsidR="00756609" w:rsidRPr="00CA2481" w:rsidRDefault="00756609" w:rsidP="00756609">
            <w:pPr>
              <w:spacing w:before="93"/>
              <w:rPr>
                <w:rFonts w:ascii="Arial" w:hAnsi="Arial" w:cs="Arial"/>
                <w:i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i/>
                <w:sz w:val="24"/>
                <w:szCs w:val="24"/>
                <w:lang w:val="nb-NO"/>
              </w:rPr>
              <w:t xml:space="preserve">Få en forklaring på evt. Brudd i utdannelse, hull, retning, sluttårsaker. </w:t>
            </w:r>
          </w:p>
          <w:p w:rsidR="00756609" w:rsidRPr="00CA2481" w:rsidRDefault="00756609" w:rsidP="00756609">
            <w:pPr>
              <w:pStyle w:val="Listeavsnitt"/>
              <w:numPr>
                <w:ilvl w:val="0"/>
                <w:numId w:val="2"/>
              </w:numPr>
              <w:spacing w:before="93"/>
              <w:rPr>
                <w:sz w:val="24"/>
                <w:szCs w:val="24"/>
                <w:lang w:val="nb-NO"/>
              </w:rPr>
            </w:pPr>
            <w:r w:rsidRPr="00CA2481">
              <w:rPr>
                <w:sz w:val="24"/>
                <w:szCs w:val="24"/>
                <w:lang w:val="nb-NO"/>
              </w:rPr>
              <w:t>[fyll inn spørsmål]</w:t>
            </w:r>
          </w:p>
          <w:p w:rsidR="00756609" w:rsidRPr="00CA2481" w:rsidRDefault="00756609" w:rsidP="00756609">
            <w:pPr>
              <w:pStyle w:val="Listeavsnitt"/>
              <w:numPr>
                <w:ilvl w:val="0"/>
                <w:numId w:val="2"/>
              </w:numPr>
              <w:spacing w:before="93"/>
              <w:rPr>
                <w:sz w:val="24"/>
                <w:szCs w:val="24"/>
                <w:lang w:val="nb-NO"/>
              </w:rPr>
            </w:pPr>
            <w:r w:rsidRPr="00CA2481">
              <w:rPr>
                <w:sz w:val="24"/>
                <w:szCs w:val="24"/>
                <w:lang w:val="nb-NO"/>
              </w:rPr>
              <w:t>[fyll inn spørsmål]</w:t>
            </w:r>
          </w:p>
          <w:p w:rsidR="00756609" w:rsidRPr="001E50BD" w:rsidRDefault="00756609" w:rsidP="001E50BD">
            <w:pPr>
              <w:spacing w:before="93"/>
              <w:rPr>
                <w:sz w:val="24"/>
                <w:szCs w:val="24"/>
                <w:lang w:val="nb-NO"/>
              </w:rPr>
            </w:pPr>
          </w:p>
        </w:tc>
        <w:tc>
          <w:tcPr>
            <w:tcW w:w="5200" w:type="dxa"/>
          </w:tcPr>
          <w:p w:rsidR="00756609" w:rsidRPr="00CA2481" w:rsidRDefault="00756609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</w:tr>
      <w:tr w:rsidR="001E50BD" w:rsidRPr="00CA2481" w:rsidTr="001E50BD">
        <w:tc>
          <w:tcPr>
            <w:tcW w:w="10270" w:type="dxa"/>
            <w:gridSpan w:val="2"/>
            <w:shd w:val="clear" w:color="auto" w:fill="D9D9D9" w:themeFill="background1" w:themeFillShade="D9"/>
          </w:tcPr>
          <w:p w:rsidR="001E50BD" w:rsidRPr="00CA2481" w:rsidRDefault="001E50BD" w:rsidP="00756609">
            <w:pPr>
              <w:spacing w:before="93"/>
              <w:rPr>
                <w:rFonts w:ascii="Arial" w:hAnsi="Arial" w:cs="Arial"/>
                <w:sz w:val="24"/>
                <w:szCs w:val="24"/>
              </w:rPr>
            </w:pPr>
            <w:r w:rsidRPr="00CA2481">
              <w:rPr>
                <w:rFonts w:ascii="Arial" w:hAnsi="Arial" w:cs="Arial"/>
                <w:b/>
                <w:sz w:val="24"/>
                <w:szCs w:val="24"/>
                <w:lang w:val="nb-NO"/>
              </w:rPr>
              <w:t xml:space="preserve">Spørsmål om stillingen </w:t>
            </w:r>
            <w:r>
              <w:rPr>
                <w:rFonts w:ascii="Arial" w:hAnsi="Arial" w:cs="Arial"/>
                <w:b/>
                <w:sz w:val="24"/>
                <w:szCs w:val="24"/>
                <w:lang w:val="nb-NO"/>
              </w:rPr>
              <w:t>- arbeidsoppgaver</w:t>
            </w:r>
          </w:p>
        </w:tc>
      </w:tr>
      <w:tr w:rsidR="00756609" w:rsidRPr="00CA2481" w:rsidTr="00CA2481">
        <w:tc>
          <w:tcPr>
            <w:tcW w:w="5070" w:type="dxa"/>
          </w:tcPr>
          <w:p w:rsidR="00756609" w:rsidRPr="00CA2481" w:rsidRDefault="00756609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Hvilken erfaring har du med?</w:t>
            </w:r>
          </w:p>
          <w:p w:rsidR="00756609" w:rsidRPr="00CA2481" w:rsidRDefault="00756609" w:rsidP="00756609">
            <w:pPr>
              <w:pStyle w:val="Listeavsnitt"/>
              <w:numPr>
                <w:ilvl w:val="0"/>
                <w:numId w:val="2"/>
              </w:numPr>
              <w:spacing w:before="93"/>
              <w:rPr>
                <w:sz w:val="24"/>
                <w:szCs w:val="24"/>
                <w:lang w:val="nb-NO"/>
              </w:rPr>
            </w:pPr>
            <w:r w:rsidRPr="00CA2481">
              <w:rPr>
                <w:sz w:val="24"/>
                <w:szCs w:val="24"/>
                <w:lang w:val="nb-NO"/>
              </w:rPr>
              <w:t>[fyll inn]</w:t>
            </w:r>
          </w:p>
          <w:p w:rsidR="00756609" w:rsidRDefault="00756609" w:rsidP="00723313">
            <w:pPr>
              <w:pStyle w:val="Listeavsnitt"/>
              <w:numPr>
                <w:ilvl w:val="0"/>
                <w:numId w:val="2"/>
              </w:numPr>
              <w:spacing w:before="93"/>
              <w:rPr>
                <w:sz w:val="24"/>
                <w:szCs w:val="24"/>
                <w:lang w:val="nb-NO"/>
              </w:rPr>
            </w:pPr>
            <w:r w:rsidRPr="00CA2481">
              <w:rPr>
                <w:sz w:val="24"/>
                <w:szCs w:val="24"/>
                <w:lang w:val="nb-NO"/>
              </w:rPr>
              <w:t>[fyll inn]</w:t>
            </w:r>
          </w:p>
          <w:p w:rsidR="001E50BD" w:rsidRPr="001E50BD" w:rsidRDefault="001E50BD" w:rsidP="001E50BD">
            <w:pPr>
              <w:spacing w:before="93"/>
              <w:rPr>
                <w:sz w:val="24"/>
                <w:szCs w:val="24"/>
                <w:lang w:val="nb-NO"/>
              </w:rPr>
            </w:pPr>
          </w:p>
        </w:tc>
        <w:tc>
          <w:tcPr>
            <w:tcW w:w="5200" w:type="dxa"/>
          </w:tcPr>
          <w:p w:rsidR="00756609" w:rsidRPr="00CA2481" w:rsidRDefault="00756609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</w:tr>
      <w:tr w:rsidR="001E50BD" w:rsidRPr="00CA2481" w:rsidTr="001E50BD">
        <w:tc>
          <w:tcPr>
            <w:tcW w:w="10270" w:type="dxa"/>
            <w:gridSpan w:val="2"/>
            <w:shd w:val="clear" w:color="auto" w:fill="D9D9D9" w:themeFill="background1" w:themeFillShade="D9"/>
          </w:tcPr>
          <w:p w:rsidR="001E50BD" w:rsidRPr="00CA2481" w:rsidRDefault="001E50BD" w:rsidP="00756609">
            <w:pPr>
              <w:spacing w:before="93"/>
              <w:rPr>
                <w:rFonts w:ascii="Arial" w:hAnsi="Arial" w:cs="Arial"/>
                <w:sz w:val="24"/>
                <w:szCs w:val="24"/>
              </w:rPr>
            </w:pPr>
            <w:r w:rsidRPr="00CA2481">
              <w:rPr>
                <w:rFonts w:ascii="Arial" w:hAnsi="Arial" w:cs="Arial"/>
                <w:b/>
                <w:sz w:val="24"/>
                <w:szCs w:val="24"/>
                <w:lang w:val="nb-NO"/>
              </w:rPr>
              <w:lastRenderedPageBreak/>
              <w:t>Personlige egenskaper</w:t>
            </w:r>
            <w:r>
              <w:rPr>
                <w:rFonts w:ascii="Arial" w:hAnsi="Arial" w:cs="Arial"/>
                <w:b/>
                <w:sz w:val="24"/>
                <w:szCs w:val="24"/>
                <w:lang w:val="nb-NO"/>
              </w:rPr>
              <w:t xml:space="preserve"> </w:t>
            </w:r>
            <w:r w:rsidRPr="00CA2481">
              <w:rPr>
                <w:rFonts w:ascii="Arial" w:hAnsi="Arial" w:cs="Arial"/>
                <w:b/>
                <w:sz w:val="24"/>
                <w:szCs w:val="24"/>
                <w:lang w:val="nb-NO"/>
              </w:rPr>
              <w:t>/</w:t>
            </w:r>
            <w:r>
              <w:rPr>
                <w:rFonts w:ascii="Arial" w:hAnsi="Arial" w:cs="Arial"/>
                <w:b/>
                <w:sz w:val="24"/>
                <w:szCs w:val="24"/>
                <w:lang w:val="nb-NO"/>
              </w:rPr>
              <w:t xml:space="preserve"> </w:t>
            </w:r>
            <w:r w:rsidRPr="00CA2481">
              <w:rPr>
                <w:rFonts w:ascii="Arial" w:hAnsi="Arial" w:cs="Arial"/>
                <w:b/>
                <w:sz w:val="24"/>
                <w:szCs w:val="24"/>
                <w:lang w:val="nb-NO"/>
              </w:rPr>
              <w:t>Arbeidsform</w:t>
            </w:r>
            <w:r>
              <w:rPr>
                <w:rFonts w:ascii="Arial" w:hAnsi="Arial" w:cs="Arial"/>
                <w:b/>
                <w:sz w:val="24"/>
                <w:szCs w:val="24"/>
                <w:lang w:val="nb-NO"/>
              </w:rPr>
              <w:t xml:space="preserve"> </w:t>
            </w:r>
            <w:r w:rsidRPr="00CA2481">
              <w:rPr>
                <w:rFonts w:ascii="Arial" w:hAnsi="Arial" w:cs="Arial"/>
                <w:b/>
                <w:sz w:val="24"/>
                <w:szCs w:val="24"/>
                <w:lang w:val="nb-NO"/>
              </w:rPr>
              <w:t>/</w:t>
            </w:r>
            <w:r>
              <w:rPr>
                <w:rFonts w:ascii="Arial" w:hAnsi="Arial" w:cs="Arial"/>
                <w:b/>
                <w:sz w:val="24"/>
                <w:szCs w:val="24"/>
                <w:lang w:val="nb-NO"/>
              </w:rPr>
              <w:t xml:space="preserve"> </w:t>
            </w:r>
            <w:r w:rsidRPr="00CA2481">
              <w:rPr>
                <w:rFonts w:ascii="Arial" w:hAnsi="Arial" w:cs="Arial"/>
                <w:b/>
                <w:sz w:val="24"/>
                <w:szCs w:val="24"/>
                <w:lang w:val="nb-NO"/>
              </w:rPr>
              <w:t>Motivasjon</w:t>
            </w:r>
          </w:p>
        </w:tc>
      </w:tr>
      <w:tr w:rsidR="00756609" w:rsidRPr="00CA2481" w:rsidTr="00F12A5E">
        <w:trPr>
          <w:trHeight w:val="1107"/>
        </w:trPr>
        <w:tc>
          <w:tcPr>
            <w:tcW w:w="5070" w:type="dxa"/>
          </w:tcPr>
          <w:p w:rsidR="00756609" w:rsidRPr="00CA2481" w:rsidRDefault="00756609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Hvilke personlige egenskaper har du, som du mener er viktige i denne stillingen?</w:t>
            </w:r>
            <w:r w:rsidR="00723313">
              <w:rPr>
                <w:rFonts w:ascii="Arial" w:hAnsi="Arial" w:cs="Arial"/>
                <w:sz w:val="24"/>
                <w:szCs w:val="24"/>
                <w:lang w:val="nb-NO"/>
              </w:rPr>
              <w:t xml:space="preserve"> Vis med eksempel.</w:t>
            </w:r>
          </w:p>
        </w:tc>
        <w:tc>
          <w:tcPr>
            <w:tcW w:w="5200" w:type="dxa"/>
          </w:tcPr>
          <w:p w:rsidR="00756609" w:rsidRPr="00CA2481" w:rsidRDefault="00756609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</w:tr>
      <w:tr w:rsidR="00756609" w:rsidRPr="00CA2481" w:rsidTr="00F12A5E">
        <w:trPr>
          <w:trHeight w:val="1107"/>
        </w:trPr>
        <w:tc>
          <w:tcPr>
            <w:tcW w:w="5070" w:type="dxa"/>
          </w:tcPr>
          <w:p w:rsidR="00756609" w:rsidRPr="00CA2481" w:rsidRDefault="00756609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Hvilke forbedringsområder har du?</w:t>
            </w:r>
          </w:p>
          <w:p w:rsidR="00CA2481" w:rsidRPr="00CA2481" w:rsidRDefault="00CA2481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  <w:p w:rsidR="00CA2481" w:rsidRPr="00CA2481" w:rsidRDefault="00CA2481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  <w:tc>
          <w:tcPr>
            <w:tcW w:w="5200" w:type="dxa"/>
          </w:tcPr>
          <w:p w:rsidR="00756609" w:rsidRPr="00CA2481" w:rsidRDefault="00756609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</w:tr>
      <w:tr w:rsidR="00756609" w:rsidRPr="00FA21FB" w:rsidTr="00F12A5E">
        <w:trPr>
          <w:trHeight w:val="1107"/>
        </w:trPr>
        <w:tc>
          <w:tcPr>
            <w:tcW w:w="5070" w:type="dxa"/>
          </w:tcPr>
          <w:p w:rsidR="00756609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Fortell om en gang du hadde en samarbeidsutfordring med en kollega.</w:t>
            </w:r>
          </w:p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  <w:tc>
          <w:tcPr>
            <w:tcW w:w="5200" w:type="dxa"/>
          </w:tcPr>
          <w:p w:rsidR="00756609" w:rsidRPr="00CA2481" w:rsidRDefault="00756609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</w:tr>
      <w:tr w:rsidR="00CA2481" w:rsidRPr="00CA2481" w:rsidTr="00F12A5E">
        <w:trPr>
          <w:trHeight w:val="1107"/>
        </w:trPr>
        <w:tc>
          <w:tcPr>
            <w:tcW w:w="5070" w:type="dxa"/>
          </w:tcPr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Er det noe vi bør vite om din helsesituasjon som</w:t>
            </w:r>
            <w:r w:rsidR="00723313">
              <w:rPr>
                <w:rFonts w:ascii="Arial" w:hAnsi="Arial" w:cs="Arial"/>
                <w:sz w:val="24"/>
                <w:szCs w:val="24"/>
                <w:lang w:val="nb-NO"/>
              </w:rPr>
              <w:t xml:space="preserve"> e</w:t>
            </w: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r relevant for denne stillingen?</w:t>
            </w:r>
          </w:p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  <w:tc>
          <w:tcPr>
            <w:tcW w:w="5200" w:type="dxa"/>
          </w:tcPr>
          <w:p w:rsidR="00CA2481" w:rsidRPr="00CA2481" w:rsidRDefault="00CA2481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</w:tr>
      <w:tr w:rsidR="00CA2481" w:rsidRPr="00CA2481" w:rsidTr="00F12A5E">
        <w:trPr>
          <w:trHeight w:val="1107"/>
        </w:trPr>
        <w:tc>
          <w:tcPr>
            <w:tcW w:w="5070" w:type="dxa"/>
          </w:tcPr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Er det andre spesielle hensyn som må ivaretas for deg?</w:t>
            </w:r>
          </w:p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  <w:tc>
          <w:tcPr>
            <w:tcW w:w="5200" w:type="dxa"/>
          </w:tcPr>
          <w:p w:rsidR="00CA2481" w:rsidRPr="00CA2481" w:rsidRDefault="00CA2481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</w:tr>
      <w:tr w:rsidR="00CA2481" w:rsidRPr="00CA2481" w:rsidTr="00F12A5E">
        <w:trPr>
          <w:trHeight w:val="1107"/>
        </w:trPr>
        <w:tc>
          <w:tcPr>
            <w:tcW w:w="5070" w:type="dxa"/>
          </w:tcPr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Hva motiverer deg i en jobbhverdag?</w:t>
            </w:r>
          </w:p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  <w:tc>
          <w:tcPr>
            <w:tcW w:w="5200" w:type="dxa"/>
          </w:tcPr>
          <w:p w:rsidR="00CA2481" w:rsidRPr="00CA2481" w:rsidRDefault="00CA2481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</w:tr>
      <w:tr w:rsidR="00CA2481" w:rsidRPr="00CA2481" w:rsidTr="00F12A5E">
        <w:trPr>
          <w:trHeight w:val="1107"/>
        </w:trPr>
        <w:tc>
          <w:tcPr>
            <w:tcW w:w="5070" w:type="dxa"/>
          </w:tcPr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 xml:space="preserve">Fortell om noe du er stolt over </w:t>
            </w:r>
            <w:r w:rsidR="001E50BD">
              <w:rPr>
                <w:rFonts w:ascii="Arial" w:hAnsi="Arial" w:cs="Arial"/>
                <w:sz w:val="24"/>
                <w:szCs w:val="24"/>
                <w:lang w:val="nb-NO"/>
              </w:rPr>
              <w:t>å ha fått til i jobbsammenheng.</w:t>
            </w:r>
          </w:p>
        </w:tc>
        <w:tc>
          <w:tcPr>
            <w:tcW w:w="5200" w:type="dxa"/>
          </w:tcPr>
          <w:p w:rsidR="00CA2481" w:rsidRPr="00CA2481" w:rsidRDefault="00CA2481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</w:tr>
      <w:tr w:rsidR="00CA2481" w:rsidRPr="00CA2481" w:rsidTr="00CA2481">
        <w:tc>
          <w:tcPr>
            <w:tcW w:w="5070" w:type="dxa"/>
          </w:tcPr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Hva kan vi tilby; lønn, godtgjørelser etc.</w:t>
            </w:r>
          </w:p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  <w:tc>
          <w:tcPr>
            <w:tcW w:w="5200" w:type="dxa"/>
          </w:tcPr>
          <w:p w:rsidR="00CA2481" w:rsidRPr="00CA2481" w:rsidRDefault="00CA2481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</w:tr>
      <w:tr w:rsidR="001E50BD" w:rsidRPr="00CA2481" w:rsidTr="001E50BD">
        <w:trPr>
          <w:trHeight w:val="377"/>
        </w:trPr>
        <w:tc>
          <w:tcPr>
            <w:tcW w:w="10270" w:type="dxa"/>
            <w:gridSpan w:val="2"/>
            <w:shd w:val="clear" w:color="auto" w:fill="D9D9D9" w:themeFill="background1" w:themeFillShade="D9"/>
          </w:tcPr>
          <w:p w:rsidR="001E50BD" w:rsidRPr="00CA2481" w:rsidRDefault="001E50BD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nb-NO"/>
              </w:rPr>
              <w:t>Avslutning</w:t>
            </w:r>
          </w:p>
        </w:tc>
      </w:tr>
      <w:tr w:rsidR="001E50BD" w:rsidRPr="00CA2481" w:rsidTr="001E50BD">
        <w:trPr>
          <w:trHeight w:val="738"/>
        </w:trPr>
        <w:tc>
          <w:tcPr>
            <w:tcW w:w="5070" w:type="dxa"/>
          </w:tcPr>
          <w:p w:rsidR="001E50BD" w:rsidRPr="00CA2481" w:rsidRDefault="001E50BD" w:rsidP="00CA2481">
            <w:pPr>
              <w:spacing w:before="93"/>
              <w:rPr>
                <w:rFonts w:ascii="Arial" w:hAnsi="Arial" w:cs="Arial"/>
                <w:b/>
                <w:sz w:val="24"/>
                <w:szCs w:val="24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Har du spørsmål til oss?</w:t>
            </w:r>
          </w:p>
        </w:tc>
        <w:tc>
          <w:tcPr>
            <w:tcW w:w="5200" w:type="dxa"/>
          </w:tcPr>
          <w:p w:rsidR="001E50BD" w:rsidRPr="00CA2481" w:rsidRDefault="001E50BD" w:rsidP="00756609">
            <w:pPr>
              <w:spacing w:before="9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2481" w:rsidRPr="00CA2481" w:rsidTr="001E50BD">
        <w:trPr>
          <w:trHeight w:val="738"/>
        </w:trPr>
        <w:tc>
          <w:tcPr>
            <w:tcW w:w="5070" w:type="dxa"/>
          </w:tcPr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Om du selv skulle opps</w:t>
            </w:r>
            <w:r w:rsidR="00FA21FB">
              <w:rPr>
                <w:rFonts w:ascii="Arial" w:hAnsi="Arial" w:cs="Arial"/>
                <w:sz w:val="24"/>
                <w:szCs w:val="24"/>
                <w:lang w:val="nb-NO"/>
              </w:rPr>
              <w:t>ummere kort, hvorfor skal vi an</w:t>
            </w: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sette deg?</w:t>
            </w:r>
          </w:p>
        </w:tc>
        <w:tc>
          <w:tcPr>
            <w:tcW w:w="5200" w:type="dxa"/>
          </w:tcPr>
          <w:p w:rsidR="00CA2481" w:rsidRPr="00CA2481" w:rsidRDefault="00CA2481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</w:tr>
      <w:tr w:rsidR="00CA2481" w:rsidRPr="00CA2481" w:rsidTr="001E50BD">
        <w:trPr>
          <w:trHeight w:val="738"/>
        </w:trPr>
        <w:tc>
          <w:tcPr>
            <w:tcW w:w="5070" w:type="dxa"/>
          </w:tcPr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Synes du at du har fått presentert deg på en riktig måte?</w:t>
            </w:r>
          </w:p>
        </w:tc>
        <w:tc>
          <w:tcPr>
            <w:tcW w:w="5200" w:type="dxa"/>
          </w:tcPr>
          <w:p w:rsidR="00CA2481" w:rsidRPr="00CA2481" w:rsidRDefault="00CA2481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</w:tr>
      <w:tr w:rsidR="00CA2481" w:rsidRPr="00CA2481" w:rsidTr="001E50BD">
        <w:trPr>
          <w:trHeight w:val="738"/>
        </w:trPr>
        <w:tc>
          <w:tcPr>
            <w:tcW w:w="5070" w:type="dxa"/>
          </w:tcPr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Synes du fortsatt at stillingen virker interessant?</w:t>
            </w:r>
          </w:p>
        </w:tc>
        <w:tc>
          <w:tcPr>
            <w:tcW w:w="5200" w:type="dxa"/>
          </w:tcPr>
          <w:p w:rsidR="00CA2481" w:rsidRPr="00CA2481" w:rsidRDefault="00CA2481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</w:tr>
      <w:tr w:rsidR="00CA2481" w:rsidRPr="00CA2481" w:rsidTr="001E50BD">
        <w:trPr>
          <w:trHeight w:val="738"/>
        </w:trPr>
        <w:tc>
          <w:tcPr>
            <w:tcW w:w="5070" w:type="dxa"/>
          </w:tcPr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Hva skjer videre? Når, hva, hvordan.</w:t>
            </w:r>
          </w:p>
          <w:p w:rsidR="00CA2481" w:rsidRPr="00CA2481" w:rsidRDefault="00CA2481" w:rsidP="00CA2481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>Takke for</w:t>
            </w:r>
            <w:r w:rsidR="00C813AD">
              <w:rPr>
                <w:rFonts w:ascii="Arial" w:hAnsi="Arial" w:cs="Arial"/>
                <w:sz w:val="24"/>
                <w:szCs w:val="24"/>
                <w:lang w:val="nb-NO"/>
              </w:rPr>
              <w:t xml:space="preserve"> et</w:t>
            </w:r>
            <w:r w:rsidRPr="00CA2481">
              <w:rPr>
                <w:rFonts w:ascii="Arial" w:hAnsi="Arial" w:cs="Arial"/>
                <w:sz w:val="24"/>
                <w:szCs w:val="24"/>
                <w:lang w:val="nb-NO"/>
              </w:rPr>
              <w:t xml:space="preserve"> hyggelig intervju.</w:t>
            </w:r>
          </w:p>
        </w:tc>
        <w:tc>
          <w:tcPr>
            <w:tcW w:w="5200" w:type="dxa"/>
          </w:tcPr>
          <w:p w:rsidR="00CA2481" w:rsidRPr="00CA2481" w:rsidRDefault="00CA2481" w:rsidP="00756609">
            <w:pPr>
              <w:spacing w:before="93"/>
              <w:rPr>
                <w:rFonts w:ascii="Arial" w:hAnsi="Arial" w:cs="Arial"/>
                <w:sz w:val="24"/>
                <w:szCs w:val="24"/>
                <w:lang w:val="nb-NO"/>
              </w:rPr>
            </w:pPr>
          </w:p>
        </w:tc>
      </w:tr>
    </w:tbl>
    <w:p w:rsidR="007B131C" w:rsidRPr="00CA2481" w:rsidRDefault="007B131C" w:rsidP="007B131C">
      <w:pPr>
        <w:rPr>
          <w:sz w:val="2"/>
          <w:szCs w:val="2"/>
        </w:rPr>
        <w:sectPr w:rsidR="007B131C" w:rsidRPr="00CA2481">
          <w:headerReference w:type="default" r:id="rId12"/>
          <w:pgSz w:w="11910" w:h="16840"/>
          <w:pgMar w:top="1400" w:right="580" w:bottom="1160" w:left="1200" w:header="0" w:footer="978" w:gutter="0"/>
          <w:cols w:space="708"/>
        </w:sectPr>
      </w:pPr>
    </w:p>
    <w:p w:rsidR="007B131C" w:rsidRPr="00CA2481" w:rsidRDefault="007B131C" w:rsidP="007B131C">
      <w:pPr>
        <w:pStyle w:val="Overskrift1"/>
        <w:spacing w:before="75"/>
        <w:rPr>
          <w:lang w:val="nb-NO"/>
        </w:rPr>
      </w:pPr>
      <w:r w:rsidRPr="00CA2481">
        <w:rPr>
          <w:lang w:val="nb-NO"/>
        </w:rPr>
        <w:lastRenderedPageBreak/>
        <w:t>REKRUTTERINGSVEILDER</w:t>
      </w:r>
    </w:p>
    <w:p w:rsidR="007B131C" w:rsidRPr="00CA2481" w:rsidRDefault="007B131C" w:rsidP="007B131C">
      <w:pPr>
        <w:pStyle w:val="Brdtekst"/>
        <w:rPr>
          <w:b/>
          <w:sz w:val="26"/>
          <w:lang w:val="nb-NO"/>
        </w:rPr>
      </w:pPr>
    </w:p>
    <w:p w:rsidR="007B131C" w:rsidRPr="00CA2481" w:rsidRDefault="007B131C" w:rsidP="007B131C">
      <w:pPr>
        <w:pStyle w:val="Brdtekst"/>
        <w:spacing w:before="1"/>
        <w:rPr>
          <w:b/>
          <w:sz w:val="22"/>
          <w:lang w:val="nb-NO"/>
        </w:rPr>
      </w:pPr>
    </w:p>
    <w:p w:rsidR="007B131C" w:rsidRPr="008017DC" w:rsidRDefault="008017DC" w:rsidP="008017DC">
      <w:pPr>
        <w:ind w:left="21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Forhåndssjekk av kandidater:</w:t>
      </w:r>
    </w:p>
    <w:p w:rsidR="007B131C" w:rsidRDefault="007B131C" w:rsidP="008017DC">
      <w:pPr>
        <w:pStyle w:val="Brdtekst"/>
        <w:ind w:left="218" w:right="1114"/>
        <w:rPr>
          <w:lang w:val="nb-NO"/>
        </w:rPr>
      </w:pPr>
      <w:r w:rsidRPr="00CA2481">
        <w:rPr>
          <w:lang w:val="nb-NO"/>
        </w:rPr>
        <w:t xml:space="preserve">Om man foretar forhåndssjekk av kandidater, finner man raskt ut om personen kan være aktuell for stillingen eller ikke. Det anbefales derfor alltid å ta en telefon til kandidaten før man innkaller til intervju. Da kan man avklare om personen har de kvalifikasjoner man ser etter. På den måten kan </w:t>
      </w:r>
      <w:r w:rsidR="008017DC">
        <w:rPr>
          <w:lang w:val="nb-NO"/>
        </w:rPr>
        <w:t>man spare flere timer med jobb.</w:t>
      </w:r>
    </w:p>
    <w:p w:rsidR="008017DC" w:rsidRPr="00CA2481" w:rsidRDefault="008017DC" w:rsidP="008017DC">
      <w:pPr>
        <w:pStyle w:val="Brdtekst"/>
        <w:ind w:left="218" w:right="1114"/>
        <w:rPr>
          <w:lang w:val="nb-NO"/>
        </w:rPr>
      </w:pPr>
    </w:p>
    <w:p w:rsidR="007B131C" w:rsidRPr="00CA2481" w:rsidRDefault="008017DC" w:rsidP="007B131C">
      <w:pPr>
        <w:pStyle w:val="Brdtekst"/>
        <w:ind w:left="218" w:right="1074"/>
        <w:rPr>
          <w:lang w:val="nb-NO"/>
        </w:rPr>
      </w:pPr>
      <w:r>
        <w:rPr>
          <w:lang w:val="nb-NO"/>
        </w:rPr>
        <w:t>Er det behov for f.</w:t>
      </w:r>
      <w:r w:rsidR="007B131C" w:rsidRPr="00CA2481">
        <w:rPr>
          <w:lang w:val="nb-NO"/>
        </w:rPr>
        <w:t>eks</w:t>
      </w:r>
      <w:r>
        <w:rPr>
          <w:lang w:val="nb-NO"/>
        </w:rPr>
        <w:t>.</w:t>
      </w:r>
      <w:r w:rsidR="007B131C" w:rsidRPr="00CA2481">
        <w:rPr>
          <w:lang w:val="nb-NO"/>
        </w:rPr>
        <w:t xml:space="preserve"> bilsertifikat og tilgang på bil, er dette lurt å spørre om før kandidaten blir innkalt, dersom dette ikke kommer frem i søknaden.</w:t>
      </w:r>
    </w:p>
    <w:p w:rsidR="007B131C" w:rsidRPr="00CA2481" w:rsidRDefault="007B131C" w:rsidP="007B131C">
      <w:pPr>
        <w:pStyle w:val="Brdtekst"/>
        <w:spacing w:before="10"/>
        <w:rPr>
          <w:lang w:val="nb-NO"/>
        </w:rPr>
      </w:pPr>
    </w:p>
    <w:p w:rsidR="007B131C" w:rsidRPr="008017DC" w:rsidRDefault="007B131C" w:rsidP="008017DC">
      <w:pPr>
        <w:ind w:left="218" w:right="900"/>
        <w:rPr>
          <w:rFonts w:ascii="Arial" w:hAnsi="Arial" w:cs="Arial"/>
          <w:i/>
          <w:sz w:val="24"/>
          <w:szCs w:val="24"/>
        </w:rPr>
      </w:pPr>
      <w:r w:rsidRPr="00CA2481">
        <w:rPr>
          <w:rFonts w:ascii="Arial" w:hAnsi="Arial" w:cs="Arial"/>
          <w:b/>
          <w:i/>
          <w:sz w:val="24"/>
          <w:szCs w:val="24"/>
        </w:rPr>
        <w:t>Tips til gjennomføring</w:t>
      </w:r>
      <w:r w:rsidRPr="00CA2481">
        <w:rPr>
          <w:rFonts w:ascii="Arial" w:hAnsi="Arial" w:cs="Arial"/>
          <w:i/>
          <w:sz w:val="24"/>
          <w:szCs w:val="24"/>
        </w:rPr>
        <w:t xml:space="preserve">: Presenter deg med navn, tittel og virksomhet. «Jeg ringer i forbindelse med stillingen du har </w:t>
      </w:r>
      <w:r w:rsidR="00723313">
        <w:rPr>
          <w:rFonts w:ascii="Arial" w:hAnsi="Arial" w:cs="Arial"/>
          <w:i/>
          <w:sz w:val="24"/>
          <w:szCs w:val="24"/>
        </w:rPr>
        <w:t>vist interesse for</w:t>
      </w:r>
      <w:r w:rsidRPr="00CA2481">
        <w:rPr>
          <w:rFonts w:ascii="Arial" w:hAnsi="Arial" w:cs="Arial"/>
          <w:i/>
          <w:sz w:val="24"/>
          <w:szCs w:val="24"/>
        </w:rPr>
        <w:t xml:space="preserve"> som XXX. Vi holder nå på med vurderingen av søkerne vi vurderer å ta inn til intervju. I den forbindelse har vi noen spørsmål i forbindelse med din CV. Har du tid og anl</w:t>
      </w:r>
      <w:r w:rsidR="008017DC">
        <w:rPr>
          <w:rFonts w:ascii="Arial" w:hAnsi="Arial" w:cs="Arial"/>
          <w:i/>
          <w:sz w:val="24"/>
          <w:szCs w:val="24"/>
        </w:rPr>
        <w:t>edning til å svare på dette nå?</w:t>
      </w:r>
    </w:p>
    <w:p w:rsidR="007B131C" w:rsidRPr="008017DC" w:rsidRDefault="008017DC" w:rsidP="008017DC">
      <w:pPr>
        <w:ind w:left="218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Still spørsmålene…</w:t>
      </w:r>
    </w:p>
    <w:p w:rsidR="007B131C" w:rsidRPr="00CA2481" w:rsidRDefault="007B131C" w:rsidP="007B131C">
      <w:pPr>
        <w:ind w:left="218"/>
        <w:rPr>
          <w:rFonts w:ascii="Arial" w:hAnsi="Arial" w:cs="Arial"/>
          <w:i/>
          <w:sz w:val="24"/>
          <w:szCs w:val="24"/>
        </w:rPr>
      </w:pPr>
      <w:r w:rsidRPr="00CA2481">
        <w:rPr>
          <w:rFonts w:ascii="Arial" w:hAnsi="Arial" w:cs="Arial"/>
          <w:i/>
          <w:sz w:val="24"/>
          <w:szCs w:val="24"/>
        </w:rPr>
        <w:t>Om personen fremstår som en aktuell kandidat, innkaller du til intervju.</w:t>
      </w:r>
    </w:p>
    <w:p w:rsidR="007B131C" w:rsidRPr="00CA2481" w:rsidRDefault="007B131C" w:rsidP="007B131C">
      <w:pPr>
        <w:ind w:left="218" w:right="967"/>
        <w:rPr>
          <w:rFonts w:ascii="Arial" w:hAnsi="Arial" w:cs="Arial"/>
          <w:i/>
          <w:sz w:val="24"/>
          <w:szCs w:val="24"/>
        </w:rPr>
      </w:pPr>
      <w:r w:rsidRPr="00CA2481">
        <w:rPr>
          <w:rFonts w:ascii="Arial" w:hAnsi="Arial" w:cs="Arial"/>
          <w:i/>
          <w:sz w:val="24"/>
          <w:szCs w:val="24"/>
        </w:rPr>
        <w:t>Om personen er uaktuell eller du er usikker – takk for svarene og samtalen. «Da har vi det vi trenger å vite til å ta en evaluering. Aktuelle kandidater vil bli innkalt i løpet av uke XX»</w:t>
      </w:r>
      <w:r w:rsidR="008017DC">
        <w:rPr>
          <w:rFonts w:ascii="Arial" w:hAnsi="Arial" w:cs="Arial"/>
          <w:i/>
          <w:sz w:val="24"/>
          <w:szCs w:val="24"/>
        </w:rPr>
        <w:t>.</w:t>
      </w:r>
    </w:p>
    <w:p w:rsidR="007B131C" w:rsidRPr="00CA2481" w:rsidRDefault="007B131C" w:rsidP="007B131C">
      <w:pPr>
        <w:pStyle w:val="Brdtekst"/>
        <w:spacing w:before="3"/>
        <w:rPr>
          <w:i/>
          <w:lang w:val="nb-NO"/>
        </w:rPr>
      </w:pPr>
    </w:p>
    <w:p w:rsidR="008017DC" w:rsidRDefault="007B131C" w:rsidP="008017DC">
      <w:pPr>
        <w:pStyle w:val="Overskrift1"/>
        <w:rPr>
          <w:lang w:val="nb-NO"/>
        </w:rPr>
      </w:pPr>
      <w:r w:rsidRPr="00CA2481">
        <w:rPr>
          <w:lang w:val="nb-NO"/>
        </w:rPr>
        <w:t>Innkalling til intervju:</w:t>
      </w:r>
    </w:p>
    <w:p w:rsidR="008017DC" w:rsidRDefault="008017DC" w:rsidP="008017DC">
      <w:pPr>
        <w:pStyle w:val="Overskrift1"/>
        <w:rPr>
          <w:lang w:val="nb-NO"/>
        </w:rPr>
      </w:pPr>
    </w:p>
    <w:p w:rsidR="007B131C" w:rsidRPr="008017DC" w:rsidRDefault="007B131C" w:rsidP="008017DC">
      <w:pPr>
        <w:pStyle w:val="Overskrift1"/>
        <w:rPr>
          <w:b w:val="0"/>
          <w:lang w:val="nb-NO"/>
        </w:rPr>
      </w:pPr>
      <w:r w:rsidRPr="008017DC">
        <w:rPr>
          <w:b w:val="0"/>
          <w:lang w:val="nb-NO"/>
        </w:rPr>
        <w:t>Det anbefales å ta kontakt pr. telefon ved innkallelse til intervju. Da får man i tillegg muligheten til å ta en forhåndssjekk av kandidaten, sikret at vedkommende får med seg dato/tidspunkt. Man slipper da å vente på kandidater som ikke dukker opp. Ikke alle er aktive brukere av e-post. Send imidlertid alltid be</w:t>
      </w:r>
      <w:r w:rsidR="008017DC">
        <w:rPr>
          <w:b w:val="0"/>
          <w:lang w:val="nb-NO"/>
        </w:rPr>
        <w:t xml:space="preserve">kreftelse på intervjutidspunkt </w:t>
      </w:r>
      <w:r w:rsidRPr="008017DC">
        <w:rPr>
          <w:b w:val="0"/>
          <w:lang w:val="nb-NO"/>
        </w:rPr>
        <w:t xml:space="preserve">og </w:t>
      </w:r>
      <w:r w:rsidR="008017DC">
        <w:rPr>
          <w:b w:val="0"/>
          <w:lang w:val="nb-NO"/>
        </w:rPr>
        <w:t>-</w:t>
      </w:r>
      <w:r w:rsidRPr="008017DC">
        <w:rPr>
          <w:b w:val="0"/>
          <w:lang w:val="nb-NO"/>
        </w:rPr>
        <w:t>sted, samt hvem kandidaten skal spørre etter. Be kandidaten ta med seg kopi av attester og vitnemål, legitimasjon, navn og telefonnummer på minst to referanser.</w:t>
      </w:r>
    </w:p>
    <w:p w:rsidR="007B131C" w:rsidRPr="008017DC" w:rsidRDefault="007B131C" w:rsidP="007B131C">
      <w:pPr>
        <w:pStyle w:val="Brdtekst"/>
        <w:spacing w:before="9"/>
        <w:rPr>
          <w:lang w:val="nb-NO"/>
        </w:rPr>
      </w:pPr>
    </w:p>
    <w:p w:rsidR="007B131C" w:rsidRPr="008017DC" w:rsidRDefault="007B131C" w:rsidP="007B131C">
      <w:pPr>
        <w:pStyle w:val="Overskrift1"/>
        <w:rPr>
          <w:lang w:val="nb-NO"/>
        </w:rPr>
      </w:pPr>
      <w:r w:rsidRPr="008017DC">
        <w:rPr>
          <w:lang w:val="nb-NO"/>
        </w:rPr>
        <w:t>Referansesjekk:</w:t>
      </w:r>
    </w:p>
    <w:p w:rsidR="007B131C" w:rsidRPr="00CA2481" w:rsidRDefault="007B131C" w:rsidP="007B131C">
      <w:pPr>
        <w:pStyle w:val="Brdtekst"/>
        <w:spacing w:before="1"/>
        <w:rPr>
          <w:b/>
          <w:lang w:val="nb-NO"/>
        </w:rPr>
      </w:pPr>
    </w:p>
    <w:p w:rsidR="007B131C" w:rsidRPr="00CA2481" w:rsidRDefault="007B131C" w:rsidP="007B131C">
      <w:pPr>
        <w:pStyle w:val="Brdtekst"/>
        <w:ind w:left="218" w:right="1808"/>
        <w:rPr>
          <w:lang w:val="nb-NO"/>
        </w:rPr>
      </w:pPr>
      <w:r w:rsidRPr="00CA2481">
        <w:rPr>
          <w:lang w:val="nb-NO"/>
        </w:rPr>
        <w:t xml:space="preserve">Referanser </w:t>
      </w:r>
      <w:r w:rsidRPr="008017DC">
        <w:rPr>
          <w:u w:val="single"/>
          <w:lang w:val="nb-NO"/>
        </w:rPr>
        <w:t>skal alltid</w:t>
      </w:r>
      <w:r w:rsidRPr="00CA2481">
        <w:rPr>
          <w:lang w:val="nb-NO"/>
        </w:rPr>
        <w:t xml:space="preserve"> sjekkes. Minimum to, flere ved behov. Dette for å sikre inntrykket man sitter igjen med etter intervju, eller tilføre ting.</w:t>
      </w:r>
    </w:p>
    <w:p w:rsidR="008017DC" w:rsidRDefault="007B131C" w:rsidP="008017DC">
      <w:pPr>
        <w:ind w:left="218" w:right="927"/>
        <w:rPr>
          <w:rFonts w:ascii="Arial" w:hAnsi="Arial" w:cs="Arial"/>
          <w:b/>
          <w:i/>
          <w:sz w:val="24"/>
          <w:szCs w:val="24"/>
        </w:rPr>
      </w:pPr>
      <w:r w:rsidRPr="00CA2481">
        <w:rPr>
          <w:rFonts w:ascii="Arial" w:hAnsi="Arial" w:cs="Arial"/>
          <w:b/>
          <w:i/>
          <w:sz w:val="24"/>
          <w:szCs w:val="24"/>
        </w:rPr>
        <w:t>NB</w:t>
      </w:r>
      <w:r w:rsidRPr="00CA2481">
        <w:rPr>
          <w:rFonts w:ascii="Arial" w:hAnsi="Arial" w:cs="Arial"/>
          <w:i/>
          <w:sz w:val="24"/>
          <w:szCs w:val="24"/>
        </w:rPr>
        <w:t xml:space="preserve">: Etterspør en begrunnelse hvis ikke nåværende, siste leder eller andre </w:t>
      </w:r>
      <w:r w:rsidR="008017DC">
        <w:rPr>
          <w:rFonts w:ascii="Arial" w:hAnsi="Arial" w:cs="Arial"/>
          <w:i/>
          <w:sz w:val="24"/>
          <w:szCs w:val="24"/>
        </w:rPr>
        <w:t xml:space="preserve">åpenbare referanser kan oppgis. </w:t>
      </w:r>
      <w:r w:rsidRPr="00CA2481">
        <w:rPr>
          <w:rFonts w:ascii="Arial" w:hAnsi="Arial" w:cs="Arial"/>
          <w:i/>
          <w:sz w:val="24"/>
          <w:szCs w:val="24"/>
        </w:rPr>
        <w:t xml:space="preserve">Samtidig skal vi kun ta kontakt med referanser som søkeren har </w:t>
      </w:r>
      <w:r w:rsidRPr="008017DC">
        <w:rPr>
          <w:rFonts w:ascii="Arial" w:hAnsi="Arial" w:cs="Arial"/>
          <w:i/>
          <w:sz w:val="24"/>
          <w:szCs w:val="24"/>
        </w:rPr>
        <w:t>samtykket i.</w:t>
      </w:r>
    </w:p>
    <w:p w:rsidR="008017DC" w:rsidRDefault="007B131C" w:rsidP="008017DC">
      <w:pPr>
        <w:ind w:left="218" w:right="927"/>
        <w:rPr>
          <w:rFonts w:ascii="Arial" w:hAnsi="Arial" w:cs="Arial"/>
          <w:i/>
          <w:sz w:val="24"/>
          <w:szCs w:val="24"/>
        </w:rPr>
      </w:pPr>
      <w:r w:rsidRPr="00CA2481">
        <w:rPr>
          <w:rFonts w:ascii="Arial" w:hAnsi="Arial" w:cs="Arial"/>
          <w:b/>
          <w:i/>
          <w:sz w:val="24"/>
          <w:szCs w:val="24"/>
        </w:rPr>
        <w:t xml:space="preserve">Merk også: </w:t>
      </w:r>
      <w:r w:rsidRPr="00CA2481">
        <w:rPr>
          <w:rFonts w:ascii="Arial" w:hAnsi="Arial" w:cs="Arial"/>
          <w:i/>
          <w:sz w:val="24"/>
          <w:szCs w:val="24"/>
        </w:rPr>
        <w:t>ikke anta at det er gjennomført refer</w:t>
      </w:r>
      <w:r w:rsidR="008017DC">
        <w:rPr>
          <w:rFonts w:ascii="Arial" w:hAnsi="Arial" w:cs="Arial"/>
          <w:i/>
          <w:sz w:val="24"/>
          <w:szCs w:val="24"/>
        </w:rPr>
        <w:t xml:space="preserve">anser ved tidligere ansettelser </w:t>
      </w:r>
      <w:r w:rsidRPr="00CA2481">
        <w:rPr>
          <w:rFonts w:ascii="Arial" w:hAnsi="Arial" w:cs="Arial"/>
          <w:i/>
          <w:sz w:val="24"/>
          <w:szCs w:val="24"/>
        </w:rPr>
        <w:t>internt i k</w:t>
      </w:r>
      <w:r w:rsidR="008017DC">
        <w:rPr>
          <w:rFonts w:ascii="Arial" w:hAnsi="Arial" w:cs="Arial"/>
          <w:i/>
          <w:sz w:val="24"/>
          <w:szCs w:val="24"/>
        </w:rPr>
        <w:t>ommunen. Gjennomfør referanser.</w:t>
      </w:r>
    </w:p>
    <w:p w:rsidR="007B131C" w:rsidRPr="00CA2481" w:rsidRDefault="007B131C" w:rsidP="008017DC">
      <w:pPr>
        <w:pStyle w:val="Overskrift1"/>
        <w:rPr>
          <w:lang w:val="nb-NO"/>
        </w:rPr>
      </w:pPr>
      <w:r w:rsidRPr="00CA2481">
        <w:rPr>
          <w:lang w:val="nb-NO"/>
        </w:rPr>
        <w:lastRenderedPageBreak/>
        <w:t>Ved intervju av flere kandidater:</w:t>
      </w:r>
    </w:p>
    <w:p w:rsidR="007B131C" w:rsidRPr="00CA2481" w:rsidRDefault="007B131C" w:rsidP="007B131C">
      <w:pPr>
        <w:pStyle w:val="Brdtekst"/>
        <w:spacing w:before="1"/>
        <w:rPr>
          <w:b/>
          <w:lang w:val="nb-NO"/>
        </w:rPr>
      </w:pPr>
    </w:p>
    <w:p w:rsidR="007B131C" w:rsidRPr="00CA2481" w:rsidRDefault="007B131C" w:rsidP="008017DC">
      <w:pPr>
        <w:pStyle w:val="Brdtekst"/>
        <w:ind w:left="218" w:right="1127"/>
        <w:rPr>
          <w:lang w:val="nb-NO"/>
        </w:rPr>
      </w:pPr>
      <w:r w:rsidRPr="00CA2481">
        <w:rPr>
          <w:lang w:val="nb-NO"/>
        </w:rPr>
        <w:t xml:space="preserve">Dersom flere kandidater skal intervjues, </w:t>
      </w:r>
      <w:r w:rsidRPr="00CA2481">
        <w:rPr>
          <w:u w:val="single"/>
          <w:lang w:val="nb-NO"/>
        </w:rPr>
        <w:t xml:space="preserve">kan </w:t>
      </w:r>
      <w:r w:rsidRPr="00CA2481">
        <w:rPr>
          <w:lang w:val="nb-NO"/>
        </w:rPr>
        <w:t xml:space="preserve">informasjon om arbeidsgiver, arbeidsoppgaver og prosessen etter intervjuet m.m., informeres i et felles møte. Kandidatene intervjues deretter </w:t>
      </w:r>
      <w:r w:rsidRPr="00CA2481">
        <w:rPr>
          <w:b/>
          <w:lang w:val="nb-NO"/>
        </w:rPr>
        <w:t xml:space="preserve">hver for seg. </w:t>
      </w:r>
      <w:r w:rsidRPr="00CA2481">
        <w:rPr>
          <w:lang w:val="nb-NO"/>
        </w:rPr>
        <w:t>Dette forutsetter at kandidatene ikke blir sittende lenge å vente før de skal intervjues.</w:t>
      </w:r>
      <w:r w:rsidR="008017DC">
        <w:rPr>
          <w:lang w:val="nb-NO"/>
        </w:rPr>
        <w:t xml:space="preserve"> Dette forkorter intervjutiden. </w:t>
      </w:r>
      <w:r w:rsidRPr="00CA2481">
        <w:rPr>
          <w:lang w:val="nb-NO"/>
        </w:rPr>
        <w:t>Kandidatene må informeres om dette før intervjuet.</w:t>
      </w:r>
    </w:p>
    <w:p w:rsidR="007B131C" w:rsidRPr="00CA2481" w:rsidRDefault="007B131C" w:rsidP="007B131C">
      <w:pPr>
        <w:pStyle w:val="Brdtekst"/>
        <w:rPr>
          <w:lang w:val="nb-NO"/>
        </w:rPr>
      </w:pPr>
    </w:p>
    <w:p w:rsidR="007B131C" w:rsidRPr="00CA2481" w:rsidRDefault="007B131C" w:rsidP="007B131C">
      <w:pPr>
        <w:pStyle w:val="Overskrift1"/>
        <w:rPr>
          <w:lang w:val="nb-NO"/>
        </w:rPr>
      </w:pPr>
      <w:r w:rsidRPr="00CA2481">
        <w:rPr>
          <w:lang w:val="nb-NO"/>
        </w:rPr>
        <w:t>Ved oppstart av intervju</w:t>
      </w:r>
    </w:p>
    <w:p w:rsidR="007B131C" w:rsidRPr="00CA2481" w:rsidRDefault="007B131C" w:rsidP="007B131C">
      <w:pPr>
        <w:pStyle w:val="Brdtekst"/>
        <w:ind w:left="218" w:right="1247"/>
        <w:rPr>
          <w:lang w:val="nb-NO"/>
        </w:rPr>
      </w:pPr>
      <w:r w:rsidRPr="00CA2481">
        <w:rPr>
          <w:lang w:val="nb-NO"/>
        </w:rPr>
        <w:t>Intervjuleder</w:t>
      </w:r>
      <w:r w:rsidRPr="00CA2481">
        <w:rPr>
          <w:b/>
          <w:lang w:val="nb-NO"/>
        </w:rPr>
        <w:t xml:space="preserve">: </w:t>
      </w:r>
      <w:r w:rsidR="008017DC">
        <w:rPr>
          <w:lang w:val="nb-NO"/>
        </w:rPr>
        <w:t xml:space="preserve">Ønsk velkommen - Presentasjon av deltagerne - </w:t>
      </w:r>
      <w:r w:rsidRPr="00CA2481">
        <w:rPr>
          <w:lang w:val="nb-NO"/>
        </w:rPr>
        <w:t>Fortell om hvordan intervjuet legges opp:</w:t>
      </w:r>
    </w:p>
    <w:p w:rsidR="007B131C" w:rsidRPr="00CA2481" w:rsidRDefault="007B131C" w:rsidP="007B131C">
      <w:pPr>
        <w:pStyle w:val="Listeavsnitt"/>
        <w:numPr>
          <w:ilvl w:val="0"/>
          <w:numId w:val="1"/>
        </w:numPr>
        <w:tabs>
          <w:tab w:val="left" w:pos="939"/>
        </w:tabs>
        <w:rPr>
          <w:sz w:val="24"/>
          <w:szCs w:val="24"/>
          <w:lang w:val="nb-NO"/>
        </w:rPr>
      </w:pPr>
      <w:r w:rsidRPr="00CA2481">
        <w:rPr>
          <w:sz w:val="24"/>
          <w:szCs w:val="24"/>
          <w:lang w:val="nb-NO"/>
        </w:rPr>
        <w:t>Presentasjon av virksomheten og</w:t>
      </w:r>
      <w:r w:rsidRPr="00CA2481">
        <w:rPr>
          <w:spacing w:val="-9"/>
          <w:sz w:val="24"/>
          <w:szCs w:val="24"/>
          <w:lang w:val="nb-NO"/>
        </w:rPr>
        <w:t xml:space="preserve"> </w:t>
      </w:r>
      <w:r w:rsidRPr="00CA2481">
        <w:rPr>
          <w:sz w:val="24"/>
          <w:szCs w:val="24"/>
          <w:lang w:val="nb-NO"/>
        </w:rPr>
        <w:t>stillingen</w:t>
      </w:r>
    </w:p>
    <w:p w:rsidR="007B131C" w:rsidRPr="00CA2481" w:rsidRDefault="007B131C" w:rsidP="007B131C">
      <w:pPr>
        <w:pStyle w:val="Listeavsnitt"/>
        <w:numPr>
          <w:ilvl w:val="0"/>
          <w:numId w:val="1"/>
        </w:numPr>
        <w:tabs>
          <w:tab w:val="left" w:pos="939"/>
        </w:tabs>
        <w:rPr>
          <w:sz w:val="24"/>
          <w:szCs w:val="24"/>
          <w:lang w:val="nb-NO"/>
        </w:rPr>
      </w:pPr>
      <w:r w:rsidRPr="00CA2481">
        <w:rPr>
          <w:sz w:val="24"/>
          <w:szCs w:val="24"/>
          <w:lang w:val="nb-NO"/>
        </w:rPr>
        <w:t>Personalia og</w:t>
      </w:r>
      <w:r w:rsidRPr="00CA2481">
        <w:rPr>
          <w:spacing w:val="-13"/>
          <w:sz w:val="24"/>
          <w:szCs w:val="24"/>
          <w:lang w:val="nb-NO"/>
        </w:rPr>
        <w:t xml:space="preserve"> </w:t>
      </w:r>
      <w:r w:rsidRPr="00CA2481">
        <w:rPr>
          <w:sz w:val="24"/>
          <w:szCs w:val="24"/>
          <w:lang w:val="nb-NO"/>
        </w:rPr>
        <w:t>arbeidstidsavklaring</w:t>
      </w:r>
    </w:p>
    <w:p w:rsidR="007B131C" w:rsidRPr="00CA2481" w:rsidRDefault="007B131C" w:rsidP="007B131C">
      <w:pPr>
        <w:pStyle w:val="Listeavsnitt"/>
        <w:numPr>
          <w:ilvl w:val="0"/>
          <w:numId w:val="1"/>
        </w:numPr>
        <w:tabs>
          <w:tab w:val="left" w:pos="939"/>
        </w:tabs>
        <w:spacing w:before="1"/>
        <w:rPr>
          <w:sz w:val="24"/>
          <w:szCs w:val="24"/>
          <w:lang w:val="nb-NO"/>
        </w:rPr>
      </w:pPr>
      <w:r w:rsidRPr="00CA2481">
        <w:rPr>
          <w:sz w:val="24"/>
          <w:szCs w:val="24"/>
          <w:lang w:val="nb-NO"/>
        </w:rPr>
        <w:t>Gjennomgang av CV og</w:t>
      </w:r>
      <w:r w:rsidRPr="00CA2481">
        <w:rPr>
          <w:spacing w:val="-10"/>
          <w:sz w:val="24"/>
          <w:szCs w:val="24"/>
          <w:lang w:val="nb-NO"/>
        </w:rPr>
        <w:t xml:space="preserve"> </w:t>
      </w:r>
      <w:r w:rsidRPr="00CA2481">
        <w:rPr>
          <w:sz w:val="24"/>
          <w:szCs w:val="24"/>
          <w:lang w:val="nb-NO"/>
        </w:rPr>
        <w:t>spørsmål</w:t>
      </w:r>
    </w:p>
    <w:p w:rsidR="007B131C" w:rsidRPr="00CA2481" w:rsidRDefault="007B131C" w:rsidP="007B131C">
      <w:pPr>
        <w:pStyle w:val="Listeavsnitt"/>
        <w:numPr>
          <w:ilvl w:val="0"/>
          <w:numId w:val="1"/>
        </w:numPr>
        <w:tabs>
          <w:tab w:val="left" w:pos="939"/>
        </w:tabs>
        <w:rPr>
          <w:sz w:val="24"/>
          <w:szCs w:val="24"/>
          <w:lang w:val="nb-NO"/>
        </w:rPr>
      </w:pPr>
      <w:r w:rsidRPr="00CA2481">
        <w:rPr>
          <w:sz w:val="24"/>
          <w:szCs w:val="24"/>
          <w:lang w:val="nb-NO"/>
        </w:rPr>
        <w:t>Gangen</w:t>
      </w:r>
      <w:r w:rsidRPr="00CA2481">
        <w:rPr>
          <w:spacing w:val="-1"/>
          <w:sz w:val="24"/>
          <w:szCs w:val="24"/>
          <w:lang w:val="nb-NO"/>
        </w:rPr>
        <w:t xml:space="preserve"> </w:t>
      </w:r>
      <w:r w:rsidRPr="00CA2481">
        <w:rPr>
          <w:sz w:val="24"/>
          <w:szCs w:val="24"/>
          <w:lang w:val="nb-NO"/>
        </w:rPr>
        <w:t>videre</w:t>
      </w:r>
    </w:p>
    <w:p w:rsidR="007B131C" w:rsidRPr="00CA2481" w:rsidRDefault="007B131C" w:rsidP="007B131C">
      <w:pPr>
        <w:pStyle w:val="Brdtekst"/>
        <w:rPr>
          <w:lang w:val="nb-NO"/>
        </w:rPr>
      </w:pPr>
    </w:p>
    <w:p w:rsidR="007B131C" w:rsidRPr="00CA2481" w:rsidRDefault="007B131C" w:rsidP="007B131C">
      <w:pPr>
        <w:pStyle w:val="Overskrift1"/>
        <w:spacing w:before="217"/>
        <w:rPr>
          <w:lang w:val="nb-NO"/>
        </w:rPr>
      </w:pPr>
      <w:r w:rsidRPr="00CA2481">
        <w:rPr>
          <w:lang w:val="nb-NO"/>
        </w:rPr>
        <w:t>ID-Sjekk:</w:t>
      </w:r>
    </w:p>
    <w:p w:rsidR="007B131C" w:rsidRPr="00CA2481" w:rsidRDefault="007B131C" w:rsidP="007B131C">
      <w:pPr>
        <w:pStyle w:val="Brdtekst"/>
        <w:spacing w:before="120"/>
        <w:ind w:left="218" w:right="1500"/>
        <w:rPr>
          <w:lang w:val="nb-NO"/>
        </w:rPr>
      </w:pPr>
      <w:r w:rsidRPr="00CA2481">
        <w:rPr>
          <w:lang w:val="nb-NO"/>
        </w:rPr>
        <w:t xml:space="preserve">Be alltid om å få se gyldig legitimasjon ved ansettelse. Sørg for å vite at den du ansetter er den vedkommende gir seg ut for å være. </w:t>
      </w:r>
    </w:p>
    <w:p w:rsidR="007B131C" w:rsidRDefault="008017DC" w:rsidP="008017DC">
      <w:pPr>
        <w:pStyle w:val="Brdtekst"/>
        <w:spacing w:before="120"/>
        <w:ind w:left="218"/>
        <w:rPr>
          <w:lang w:val="nb-NO"/>
        </w:rPr>
      </w:pPr>
      <w:r>
        <w:rPr>
          <w:lang w:val="nb-NO"/>
        </w:rPr>
        <w:t>Gyldig legitimasjon er:</w:t>
      </w:r>
    </w:p>
    <w:p w:rsidR="008017DC" w:rsidRDefault="008017DC" w:rsidP="008017DC">
      <w:pPr>
        <w:pStyle w:val="Brdtekst"/>
        <w:numPr>
          <w:ilvl w:val="0"/>
          <w:numId w:val="3"/>
        </w:numPr>
        <w:spacing w:before="5"/>
        <w:rPr>
          <w:lang w:val="nb-NO"/>
        </w:rPr>
      </w:pPr>
      <w:r w:rsidRPr="008017DC">
        <w:rPr>
          <w:lang w:val="nb-NO"/>
        </w:rPr>
        <w:t>Norske pass</w:t>
      </w:r>
    </w:p>
    <w:p w:rsidR="008017DC" w:rsidRPr="008017DC" w:rsidRDefault="008017DC" w:rsidP="008017DC">
      <w:pPr>
        <w:pStyle w:val="Brdtekst"/>
        <w:numPr>
          <w:ilvl w:val="0"/>
          <w:numId w:val="3"/>
        </w:numPr>
        <w:spacing w:before="5"/>
        <w:rPr>
          <w:lang w:val="nb-NO"/>
        </w:rPr>
      </w:pPr>
      <w:r w:rsidRPr="008017DC">
        <w:rPr>
          <w:lang w:val="nb-NO"/>
        </w:rPr>
        <w:t>Utenlandske pass</w:t>
      </w:r>
    </w:p>
    <w:p w:rsidR="008017DC" w:rsidRDefault="008017DC" w:rsidP="008017DC">
      <w:pPr>
        <w:pStyle w:val="Brdtekst"/>
        <w:numPr>
          <w:ilvl w:val="0"/>
          <w:numId w:val="3"/>
        </w:numPr>
        <w:spacing w:before="5"/>
        <w:rPr>
          <w:lang w:val="nb-NO"/>
        </w:rPr>
      </w:pPr>
      <w:r w:rsidRPr="008017DC">
        <w:rPr>
          <w:lang w:val="nb-NO"/>
        </w:rPr>
        <w:t xml:space="preserve">Europeiske id-kort (Identity Card) </w:t>
      </w:r>
    </w:p>
    <w:p w:rsidR="008017DC" w:rsidRPr="008017DC" w:rsidRDefault="008017DC" w:rsidP="008017DC">
      <w:pPr>
        <w:pStyle w:val="Brdtekst"/>
        <w:numPr>
          <w:ilvl w:val="0"/>
          <w:numId w:val="3"/>
        </w:numPr>
        <w:spacing w:before="5"/>
        <w:rPr>
          <w:lang w:val="nb-NO"/>
        </w:rPr>
      </w:pPr>
      <w:r w:rsidRPr="008017DC">
        <w:rPr>
          <w:lang w:val="nb-NO"/>
        </w:rPr>
        <w:t>Postens ID-kort</w:t>
      </w:r>
    </w:p>
    <w:p w:rsidR="008017DC" w:rsidRPr="008017DC" w:rsidRDefault="008017DC" w:rsidP="008017DC">
      <w:pPr>
        <w:pStyle w:val="Brdtekst"/>
        <w:numPr>
          <w:ilvl w:val="0"/>
          <w:numId w:val="3"/>
        </w:numPr>
        <w:spacing w:before="5"/>
        <w:rPr>
          <w:lang w:val="nb-NO"/>
        </w:rPr>
      </w:pPr>
      <w:r w:rsidRPr="008017DC">
        <w:rPr>
          <w:lang w:val="nb-NO"/>
        </w:rPr>
        <w:t>Norsk bankkort med legitimasjon</w:t>
      </w:r>
    </w:p>
    <w:p w:rsidR="008017DC" w:rsidRDefault="008017DC" w:rsidP="008017DC">
      <w:pPr>
        <w:pStyle w:val="Brdtekst"/>
        <w:numPr>
          <w:ilvl w:val="0"/>
          <w:numId w:val="3"/>
        </w:numPr>
        <w:spacing w:before="5"/>
        <w:rPr>
          <w:lang w:val="nb-NO"/>
        </w:rPr>
      </w:pPr>
      <w:r w:rsidRPr="008017DC">
        <w:rPr>
          <w:lang w:val="nb-NO"/>
        </w:rPr>
        <w:t>Norsk førerkort utstedt etter 01.01.1998</w:t>
      </w:r>
    </w:p>
    <w:p w:rsidR="007B131C" w:rsidRDefault="008017DC" w:rsidP="008017DC">
      <w:pPr>
        <w:pStyle w:val="Brdtekst"/>
        <w:numPr>
          <w:ilvl w:val="0"/>
          <w:numId w:val="3"/>
        </w:numPr>
        <w:spacing w:before="5"/>
        <w:rPr>
          <w:lang w:val="nb-NO"/>
        </w:rPr>
      </w:pPr>
      <w:r w:rsidRPr="008017DC">
        <w:rPr>
          <w:lang w:val="nb-NO"/>
        </w:rPr>
        <w:t>Norsk utlendingspass og reisebevis</w:t>
      </w:r>
    </w:p>
    <w:p w:rsidR="008017DC" w:rsidRPr="00CA2481" w:rsidRDefault="008017DC" w:rsidP="008017DC">
      <w:pPr>
        <w:pStyle w:val="Brdtekst"/>
        <w:spacing w:before="5"/>
        <w:rPr>
          <w:lang w:val="nb-NO"/>
        </w:rPr>
      </w:pPr>
    </w:p>
    <w:p w:rsidR="007B131C" w:rsidRPr="00CA2481" w:rsidRDefault="007B131C" w:rsidP="007B131C">
      <w:pPr>
        <w:pStyle w:val="Overskrift1"/>
        <w:spacing w:before="1"/>
        <w:rPr>
          <w:lang w:val="nb-NO"/>
        </w:rPr>
      </w:pPr>
      <w:r w:rsidRPr="00CA2481">
        <w:rPr>
          <w:lang w:val="nb-NO"/>
        </w:rPr>
        <w:t>Ansettelse av utenlandske borgere:</w:t>
      </w:r>
    </w:p>
    <w:p w:rsidR="007B131C" w:rsidRPr="00CA2481" w:rsidRDefault="007B131C" w:rsidP="007B131C">
      <w:pPr>
        <w:pStyle w:val="Brdtekst"/>
        <w:spacing w:before="120"/>
        <w:ind w:left="218" w:right="860"/>
        <w:rPr>
          <w:lang w:val="nb-NO"/>
        </w:rPr>
      </w:pPr>
      <w:r w:rsidRPr="00CA2481">
        <w:rPr>
          <w:lang w:val="nb-NO"/>
        </w:rPr>
        <w:t xml:space="preserve">Hvis du skal ansette en borger av et </w:t>
      </w:r>
      <w:r w:rsidRPr="00CA2481">
        <w:rPr>
          <w:u w:val="single"/>
          <w:lang w:val="nb-NO"/>
        </w:rPr>
        <w:t>land utenfor EU/EØS</w:t>
      </w:r>
      <w:r w:rsidRPr="00CA2481">
        <w:rPr>
          <w:lang w:val="nb-NO"/>
        </w:rPr>
        <w:t>-området, må du sjekke om arbeidstakeren har gyldig oppholdstillatelse. Her vil det stå hva slags arbeid tillatelsen gjelder og hvor lenge den varer. Dersom arbeidstakeren ikke bor i Norge, må arbeidsgiver gi et konkret arbeidstilbud før arbeidstakeren kan søke om oppholdstillatelse. Kopi av oppholdstillatelsen skal alltid ligge i</w:t>
      </w:r>
      <w:r w:rsidRPr="00CA2481">
        <w:rPr>
          <w:spacing w:val="-20"/>
          <w:lang w:val="nb-NO"/>
        </w:rPr>
        <w:t xml:space="preserve"> </w:t>
      </w:r>
      <w:r w:rsidRPr="00CA2481">
        <w:rPr>
          <w:lang w:val="nb-NO"/>
        </w:rPr>
        <w:t>personalmappen.</w:t>
      </w:r>
    </w:p>
    <w:p w:rsidR="007B131C" w:rsidRPr="00CA2481" w:rsidRDefault="007B131C" w:rsidP="007B131C">
      <w:pPr>
        <w:pStyle w:val="Brdtekst"/>
        <w:spacing w:before="118"/>
        <w:ind w:left="218" w:right="941"/>
        <w:rPr>
          <w:lang w:val="nb-NO"/>
        </w:rPr>
      </w:pPr>
      <w:r w:rsidRPr="00CA2481">
        <w:rPr>
          <w:lang w:val="nb-NO"/>
        </w:rPr>
        <w:t>Borgere fra Norden og land innenfor EU/EØS kan ansettes på lik linje som Norske borgere. Disse forplikter imidlertid selv å skaffe seg D-nummer eller norsk fødselsnummer, og melde flytting. EU/EØS-borgere må i tillegg melde i fra til politiet. For mer info, sjekk UDIs ne</w:t>
      </w:r>
      <w:r w:rsidR="008017DC">
        <w:rPr>
          <w:lang w:val="nb-NO"/>
        </w:rPr>
        <w:t>ttsider eller ta kontakt med HR</w:t>
      </w:r>
      <w:r w:rsidRPr="00CA2481">
        <w:rPr>
          <w:lang w:val="nb-NO"/>
        </w:rPr>
        <w:t>.</w:t>
      </w:r>
    </w:p>
    <w:p w:rsidR="007B131C" w:rsidRPr="00CA2481" w:rsidRDefault="007B131C" w:rsidP="007B131C">
      <w:pPr>
        <w:pStyle w:val="Brdtekst"/>
        <w:spacing w:before="7"/>
        <w:rPr>
          <w:lang w:val="nb-NO"/>
        </w:rPr>
      </w:pPr>
    </w:p>
    <w:p w:rsidR="007B131C" w:rsidRPr="00CA2481" w:rsidRDefault="007B131C" w:rsidP="007B131C">
      <w:pPr>
        <w:pStyle w:val="Brdtekst"/>
        <w:ind w:left="218" w:right="2222"/>
        <w:rPr>
          <w:lang w:val="nb-NO"/>
        </w:rPr>
      </w:pPr>
      <w:r w:rsidRPr="008017DC">
        <w:rPr>
          <w:b/>
          <w:sz w:val="36"/>
          <w:szCs w:val="36"/>
          <w:lang w:val="nb-NO"/>
        </w:rPr>
        <w:t>Merk:</w:t>
      </w:r>
      <w:r w:rsidRPr="00CA2481">
        <w:rPr>
          <w:b/>
          <w:lang w:val="nb-NO"/>
        </w:rPr>
        <w:t xml:space="preserve"> </w:t>
      </w:r>
      <w:r w:rsidRPr="00CA2481">
        <w:rPr>
          <w:lang w:val="nb-NO"/>
        </w:rPr>
        <w:t>Intervjuskjemaet er kun til bruk for vikarstillinger med kortere tidsperspektiv.</w:t>
      </w:r>
    </w:p>
    <w:p w:rsidR="00880479" w:rsidRPr="00CA2481" w:rsidRDefault="00880479">
      <w:pPr>
        <w:rPr>
          <w:rFonts w:ascii="Arial" w:hAnsi="Arial" w:cs="Arial"/>
          <w:sz w:val="24"/>
          <w:szCs w:val="24"/>
        </w:rPr>
      </w:pPr>
    </w:p>
    <w:sectPr w:rsidR="00880479" w:rsidRPr="00CA2481" w:rsidSect="00413E03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0BD" w:rsidRDefault="001E50BD" w:rsidP="007B131C">
      <w:pPr>
        <w:spacing w:after="0" w:line="240" w:lineRule="auto"/>
      </w:pPr>
      <w:r>
        <w:separator/>
      </w:r>
    </w:p>
  </w:endnote>
  <w:endnote w:type="continuationSeparator" w:id="0">
    <w:p w:rsidR="001E50BD" w:rsidRDefault="001E50BD" w:rsidP="007B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0BD" w:rsidRDefault="001E50BD" w:rsidP="007B131C">
      <w:pPr>
        <w:spacing w:after="0" w:line="240" w:lineRule="auto"/>
      </w:pPr>
      <w:r>
        <w:separator/>
      </w:r>
    </w:p>
  </w:footnote>
  <w:footnote w:type="continuationSeparator" w:id="0">
    <w:p w:rsidR="001E50BD" w:rsidRDefault="001E50BD" w:rsidP="007B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0BD" w:rsidRPr="007B131C" w:rsidRDefault="001E50BD" w:rsidP="007B131C">
    <w:pPr>
      <w:pStyle w:val="Topptekst"/>
      <w:jc w:val="right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D1915"/>
    <w:multiLevelType w:val="hybridMultilevel"/>
    <w:tmpl w:val="DF788DA6"/>
    <w:lvl w:ilvl="0" w:tplc="F8E8608A">
      <w:start w:val="105"/>
      <w:numFmt w:val="bullet"/>
      <w:lvlText w:val="-"/>
      <w:lvlJc w:val="left"/>
      <w:pPr>
        <w:ind w:left="578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>
    <w:nsid w:val="2E825D10"/>
    <w:multiLevelType w:val="hybridMultilevel"/>
    <w:tmpl w:val="D92C2568"/>
    <w:lvl w:ilvl="0" w:tplc="4AFC25E8">
      <w:start w:val="1"/>
      <w:numFmt w:val="decimal"/>
      <w:lvlText w:val="%1."/>
      <w:lvlJc w:val="left"/>
      <w:pPr>
        <w:ind w:left="938" w:hanging="360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B9B035BC"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E1A879D4">
      <w:numFmt w:val="bullet"/>
      <w:lvlText w:val="•"/>
      <w:lvlJc w:val="left"/>
      <w:pPr>
        <w:ind w:left="2777" w:hanging="360"/>
      </w:pPr>
      <w:rPr>
        <w:rFonts w:hint="default"/>
      </w:rPr>
    </w:lvl>
    <w:lvl w:ilvl="3" w:tplc="47726C84">
      <w:numFmt w:val="bullet"/>
      <w:lvlText w:val="•"/>
      <w:lvlJc w:val="left"/>
      <w:pPr>
        <w:ind w:left="3695" w:hanging="360"/>
      </w:pPr>
      <w:rPr>
        <w:rFonts w:hint="default"/>
      </w:rPr>
    </w:lvl>
    <w:lvl w:ilvl="4" w:tplc="9A24DF40">
      <w:numFmt w:val="bullet"/>
      <w:lvlText w:val="•"/>
      <w:lvlJc w:val="left"/>
      <w:pPr>
        <w:ind w:left="4614" w:hanging="360"/>
      </w:pPr>
      <w:rPr>
        <w:rFonts w:hint="default"/>
      </w:rPr>
    </w:lvl>
    <w:lvl w:ilvl="5" w:tplc="3042D6C0">
      <w:numFmt w:val="bullet"/>
      <w:lvlText w:val="•"/>
      <w:lvlJc w:val="left"/>
      <w:pPr>
        <w:ind w:left="5533" w:hanging="360"/>
      </w:pPr>
      <w:rPr>
        <w:rFonts w:hint="default"/>
      </w:rPr>
    </w:lvl>
    <w:lvl w:ilvl="6" w:tplc="45760D4E">
      <w:numFmt w:val="bullet"/>
      <w:lvlText w:val="•"/>
      <w:lvlJc w:val="left"/>
      <w:pPr>
        <w:ind w:left="6451" w:hanging="360"/>
      </w:pPr>
      <w:rPr>
        <w:rFonts w:hint="default"/>
      </w:rPr>
    </w:lvl>
    <w:lvl w:ilvl="7" w:tplc="E684D626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EFFA0E66">
      <w:numFmt w:val="bullet"/>
      <w:lvlText w:val="•"/>
      <w:lvlJc w:val="left"/>
      <w:pPr>
        <w:ind w:left="8289" w:hanging="360"/>
      </w:pPr>
      <w:rPr>
        <w:rFonts w:hint="default"/>
      </w:rPr>
    </w:lvl>
  </w:abstractNum>
  <w:abstractNum w:abstractNumId="2">
    <w:nsid w:val="4A0E3BE7"/>
    <w:multiLevelType w:val="hybridMultilevel"/>
    <w:tmpl w:val="F0E2CA92"/>
    <w:lvl w:ilvl="0" w:tplc="F8E8608A">
      <w:start w:val="10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1F1"/>
    <w:rsid w:val="001E50BD"/>
    <w:rsid w:val="00211EEF"/>
    <w:rsid w:val="00402590"/>
    <w:rsid w:val="00413E03"/>
    <w:rsid w:val="00492CB7"/>
    <w:rsid w:val="005A57C2"/>
    <w:rsid w:val="005B5EA9"/>
    <w:rsid w:val="00723313"/>
    <w:rsid w:val="00740D09"/>
    <w:rsid w:val="00756609"/>
    <w:rsid w:val="00791AEF"/>
    <w:rsid w:val="007B131C"/>
    <w:rsid w:val="008017DC"/>
    <w:rsid w:val="00880479"/>
    <w:rsid w:val="00C360C4"/>
    <w:rsid w:val="00C813AD"/>
    <w:rsid w:val="00CA2481"/>
    <w:rsid w:val="00D874BC"/>
    <w:rsid w:val="00F12A5E"/>
    <w:rsid w:val="00F17423"/>
    <w:rsid w:val="00F371F1"/>
    <w:rsid w:val="00FA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1"/>
    <w:qFormat/>
    <w:rsid w:val="007B131C"/>
    <w:pPr>
      <w:widowControl w:val="0"/>
      <w:autoSpaceDE w:val="0"/>
      <w:autoSpaceDN w:val="0"/>
      <w:spacing w:after="0" w:line="240" w:lineRule="auto"/>
      <w:ind w:left="218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413E0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413E03"/>
    <w:pPr>
      <w:spacing w:after="72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72"/>
      <w:szCs w:val="56"/>
      <w:lang w:val="en-GB"/>
    </w:rPr>
  </w:style>
  <w:style w:type="character" w:customStyle="1" w:styleId="TittelTegn">
    <w:name w:val="Tittel Tegn"/>
    <w:basedOn w:val="Standardskriftforavsnitt"/>
    <w:link w:val="Tittel"/>
    <w:uiPriority w:val="10"/>
    <w:rsid w:val="00413E03"/>
    <w:rPr>
      <w:rFonts w:asciiTheme="majorHAnsi" w:eastAsiaTheme="majorEastAsia" w:hAnsiTheme="majorHAnsi" w:cstheme="majorBidi"/>
      <w:color w:val="FFFFFF" w:themeColor="background1"/>
      <w:spacing w:val="-10"/>
      <w:kern w:val="28"/>
      <w:sz w:val="72"/>
      <w:szCs w:val="56"/>
      <w:lang w:val="en-GB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13E03"/>
    <w:pPr>
      <w:numPr>
        <w:ilvl w:val="1"/>
      </w:numPr>
      <w:jc w:val="right"/>
    </w:pPr>
    <w:rPr>
      <w:rFonts w:eastAsiaTheme="minorEastAsia"/>
      <w:color w:val="FFFFFF" w:themeColor="background1"/>
      <w:sz w:val="36"/>
      <w:lang w:val="en-GB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13E03"/>
    <w:rPr>
      <w:rFonts w:eastAsiaTheme="minorEastAsia"/>
      <w:color w:val="FFFFFF" w:themeColor="background1"/>
      <w:sz w:val="36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3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371F1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1"/>
    <w:rsid w:val="007B131C"/>
    <w:rPr>
      <w:rFonts w:ascii="Arial" w:eastAsia="Arial" w:hAnsi="Arial" w:cs="Arial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7B131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7B131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7B131C"/>
    <w:rPr>
      <w:rFonts w:ascii="Arial" w:eastAsia="Arial" w:hAnsi="Arial" w:cs="Arial"/>
      <w:sz w:val="24"/>
      <w:szCs w:val="24"/>
      <w:lang w:val="en-US"/>
    </w:rPr>
  </w:style>
  <w:style w:type="paragraph" w:styleId="Listeavsnitt">
    <w:name w:val="List Paragraph"/>
    <w:basedOn w:val="Normal"/>
    <w:uiPriority w:val="1"/>
    <w:qFormat/>
    <w:rsid w:val="007B131C"/>
    <w:pPr>
      <w:widowControl w:val="0"/>
      <w:autoSpaceDE w:val="0"/>
      <w:autoSpaceDN w:val="0"/>
      <w:spacing w:after="0" w:line="240" w:lineRule="auto"/>
      <w:ind w:left="938" w:hanging="360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7B131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opptekst">
    <w:name w:val="header"/>
    <w:basedOn w:val="Normal"/>
    <w:link w:val="TopptekstTegn"/>
    <w:uiPriority w:val="99"/>
    <w:unhideWhenUsed/>
    <w:rsid w:val="007B1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B131C"/>
  </w:style>
  <w:style w:type="paragraph" w:styleId="Bunntekst">
    <w:name w:val="footer"/>
    <w:basedOn w:val="Normal"/>
    <w:link w:val="BunntekstTegn"/>
    <w:uiPriority w:val="99"/>
    <w:unhideWhenUsed/>
    <w:rsid w:val="007B1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B13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1"/>
    <w:qFormat/>
    <w:rsid w:val="007B131C"/>
    <w:pPr>
      <w:widowControl w:val="0"/>
      <w:autoSpaceDE w:val="0"/>
      <w:autoSpaceDN w:val="0"/>
      <w:spacing w:after="0" w:line="240" w:lineRule="auto"/>
      <w:ind w:left="218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413E0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413E03"/>
    <w:pPr>
      <w:spacing w:after="72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72"/>
      <w:szCs w:val="56"/>
      <w:lang w:val="en-GB"/>
    </w:rPr>
  </w:style>
  <w:style w:type="character" w:customStyle="1" w:styleId="TittelTegn">
    <w:name w:val="Tittel Tegn"/>
    <w:basedOn w:val="Standardskriftforavsnitt"/>
    <w:link w:val="Tittel"/>
    <w:uiPriority w:val="10"/>
    <w:rsid w:val="00413E03"/>
    <w:rPr>
      <w:rFonts w:asciiTheme="majorHAnsi" w:eastAsiaTheme="majorEastAsia" w:hAnsiTheme="majorHAnsi" w:cstheme="majorBidi"/>
      <w:color w:val="FFFFFF" w:themeColor="background1"/>
      <w:spacing w:val="-10"/>
      <w:kern w:val="28"/>
      <w:sz w:val="72"/>
      <w:szCs w:val="56"/>
      <w:lang w:val="en-GB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13E03"/>
    <w:pPr>
      <w:numPr>
        <w:ilvl w:val="1"/>
      </w:numPr>
      <w:jc w:val="right"/>
    </w:pPr>
    <w:rPr>
      <w:rFonts w:eastAsiaTheme="minorEastAsia"/>
      <w:color w:val="FFFFFF" w:themeColor="background1"/>
      <w:sz w:val="36"/>
      <w:lang w:val="en-GB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13E03"/>
    <w:rPr>
      <w:rFonts w:eastAsiaTheme="minorEastAsia"/>
      <w:color w:val="FFFFFF" w:themeColor="background1"/>
      <w:sz w:val="36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3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371F1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1"/>
    <w:rsid w:val="007B131C"/>
    <w:rPr>
      <w:rFonts w:ascii="Arial" w:eastAsia="Arial" w:hAnsi="Arial" w:cs="Arial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7B131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7B131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7B131C"/>
    <w:rPr>
      <w:rFonts w:ascii="Arial" w:eastAsia="Arial" w:hAnsi="Arial" w:cs="Arial"/>
      <w:sz w:val="24"/>
      <w:szCs w:val="24"/>
      <w:lang w:val="en-US"/>
    </w:rPr>
  </w:style>
  <w:style w:type="paragraph" w:styleId="Listeavsnitt">
    <w:name w:val="List Paragraph"/>
    <w:basedOn w:val="Normal"/>
    <w:uiPriority w:val="1"/>
    <w:qFormat/>
    <w:rsid w:val="007B131C"/>
    <w:pPr>
      <w:widowControl w:val="0"/>
      <w:autoSpaceDE w:val="0"/>
      <w:autoSpaceDN w:val="0"/>
      <w:spacing w:after="0" w:line="240" w:lineRule="auto"/>
      <w:ind w:left="938" w:hanging="360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7B131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opptekst">
    <w:name w:val="header"/>
    <w:basedOn w:val="Normal"/>
    <w:link w:val="TopptekstTegn"/>
    <w:uiPriority w:val="99"/>
    <w:unhideWhenUsed/>
    <w:rsid w:val="007B1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B131C"/>
  </w:style>
  <w:style w:type="paragraph" w:styleId="Bunntekst">
    <w:name w:val="footer"/>
    <w:basedOn w:val="Normal"/>
    <w:link w:val="BunntekstTegn"/>
    <w:uiPriority w:val="99"/>
    <w:unhideWhenUsed/>
    <w:rsid w:val="007B1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B1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1.%20Felles%20filomr&#229;de%20for%20hele%20kommunen\Profilh&#229;ndbok\Porsgrunn%20kommune%20Profilprogram\Forsidemaler%20Word\Burgunder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Burgunder</Template>
  <TotalTime>0</TotalTime>
  <Pages>5</Pages>
  <Words>928</Words>
  <Characters>4919</Characters>
  <Application>Microsoft Office Word</Application>
  <DocSecurity>4</DocSecurity>
  <Lines>40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Kjetil Aanonsen Strandi</dc:creator>
  <cp:lastModifiedBy>Heidi Gule</cp:lastModifiedBy>
  <cp:revision>2</cp:revision>
  <dcterms:created xsi:type="dcterms:W3CDTF">2020-03-27T08:22:00Z</dcterms:created>
  <dcterms:modified xsi:type="dcterms:W3CDTF">2020-03-27T08:22:00Z</dcterms:modified>
</cp:coreProperties>
</file>